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3B569" w14:textId="062C10B8" w:rsidR="00636FD1" w:rsidRDefault="00B23558" w:rsidP="00636FD1">
      <w:pPr>
        <w:pStyle w:val="Heading1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38A1EC9" wp14:editId="75EA0344">
            <wp:extent cx="5657850" cy="3701781"/>
            <wp:effectExtent l="0" t="0" r="0" b="0"/>
            <wp:docPr id="74" name="Picture 7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28" cy="373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35EF" w14:textId="5C643423" w:rsidR="00636FD1" w:rsidRDefault="00636FD1" w:rsidP="00636FD1">
      <w:pPr>
        <w:pStyle w:val="Heading1"/>
        <w:rPr>
          <w:rFonts w:eastAsiaTheme="minorEastAsia"/>
        </w:rPr>
      </w:pPr>
    </w:p>
    <w:p w14:paraId="32EC1E8A" w14:textId="77777777" w:rsidR="00636FD1" w:rsidRDefault="00636FD1" w:rsidP="00636FD1">
      <w:pPr>
        <w:pStyle w:val="Heading1"/>
        <w:rPr>
          <w:rFonts w:eastAsiaTheme="minorEastAsia"/>
        </w:rPr>
      </w:pPr>
    </w:p>
    <w:p w14:paraId="275C72C5" w14:textId="77777777" w:rsidR="00636FD1" w:rsidRPr="00B23558" w:rsidRDefault="00636FD1" w:rsidP="00B23558">
      <w:pPr>
        <w:pStyle w:val="Heading1"/>
        <w:jc w:val="center"/>
        <w:rPr>
          <w:b/>
          <w:color w:val="000000" w:themeColor="text1"/>
        </w:rPr>
      </w:pPr>
      <w:bookmarkStart w:id="0" w:name="_Toc93332333"/>
      <w:bookmarkStart w:id="1" w:name="_Toc126934398"/>
      <w:r w:rsidRPr="00B23558">
        <w:rPr>
          <w:color w:val="000000" w:themeColor="text1"/>
        </w:rPr>
        <w:t>Owner X: Mobile and Desktop Versions</w:t>
      </w:r>
      <w:bookmarkEnd w:id="0"/>
      <w:bookmarkEnd w:id="1"/>
    </w:p>
    <w:p w14:paraId="20ABB2DB" w14:textId="77777777" w:rsidR="00636FD1" w:rsidRDefault="00636FD1" w:rsidP="00636FD1">
      <w:pPr>
        <w:pStyle w:val="Author"/>
        <w:rPr>
          <w:b w:val="0"/>
          <w:color w:val="auto"/>
        </w:rPr>
      </w:pPr>
    </w:p>
    <w:p w14:paraId="75F93361" w14:textId="77777777" w:rsidR="00636FD1" w:rsidRDefault="00636FD1" w:rsidP="00636FD1">
      <w:pPr>
        <w:pStyle w:val="Author"/>
        <w:rPr>
          <w:b w:val="0"/>
          <w:color w:val="auto"/>
        </w:rPr>
      </w:pPr>
    </w:p>
    <w:p w14:paraId="45C20B5D" w14:textId="49AC38E6" w:rsidR="00636FD1" w:rsidRDefault="00636FD1">
      <w:pPr>
        <w:rPr>
          <w:rFonts w:ascii="Montserrat" w:eastAsia="Times New Roman" w:hAnsi="Montserrat" w:cs="Times New Roman"/>
        </w:rPr>
      </w:pPr>
      <w:r>
        <w:rPr>
          <w:rFonts w:ascii="Montserrat" w:eastAsia="Times New Roman" w:hAnsi="Montserrat" w:cs="Times New Roman"/>
        </w:rPr>
        <w:br w:type="page"/>
      </w:r>
    </w:p>
    <w:p w14:paraId="772372C2" w14:textId="082A71FA" w:rsidR="00636FD1" w:rsidRPr="00636FD1" w:rsidRDefault="00636FD1" w:rsidP="00636FD1">
      <w:pPr>
        <w:tabs>
          <w:tab w:val="left" w:pos="2325"/>
        </w:tabs>
        <w:rPr>
          <w:rFonts w:ascii="Montserrat" w:eastAsia="Times New Roman" w:hAnsi="Montserrat" w:cs="Times New Roman"/>
        </w:rPr>
        <w:sectPr w:rsidR="00636FD1" w:rsidRPr="00636FD1" w:rsidSect="007F39C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008" w:bottom="1440" w:left="1872" w:header="720" w:footer="432" w:gutter="0"/>
          <w:cols w:space="720"/>
          <w:titlePg/>
          <w:docGrid w:linePitch="360"/>
        </w:sectPr>
      </w:pPr>
    </w:p>
    <w:bookmarkStart w:id="2" w:name="_Toc519252036" w:displacedByCustomXml="next"/>
    <w:bookmarkStart w:id="3" w:name="_Toc1922229826" w:displacedByCustomXml="next"/>
    <w:bookmarkStart w:id="4" w:name="_Toc1277808941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20375392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5F678DC" w14:textId="77777777" w:rsidR="00302781" w:rsidRDefault="00302781" w:rsidP="00A97097">
          <w:pPr>
            <w:pStyle w:val="TOCHeading"/>
            <w:jc w:val="center"/>
          </w:pPr>
          <w:r>
            <w:t>Table of Contents</w:t>
          </w:r>
        </w:p>
        <w:p w14:paraId="7B87577A" w14:textId="77777777" w:rsidR="00302781" w:rsidRPr="00A97097" w:rsidRDefault="00302781" w:rsidP="00A97097"/>
        <w:p w14:paraId="041FDC72" w14:textId="593B1462" w:rsidR="00B718A1" w:rsidRDefault="00282F35">
          <w:pPr>
            <w:pStyle w:val="TOC1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934398" w:history="1">
            <w:r w:rsidR="00B718A1" w:rsidRPr="00C7769D">
              <w:rPr>
                <w:rStyle w:val="Hyperlink"/>
                <w:noProof/>
              </w:rPr>
              <w:t>Owner X: Mobile and Desktop Versions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_Toc126934398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5558C0E1" w14:textId="4B7A5C74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399" w:history="1">
            <w:r w:rsidR="00B718A1" w:rsidRPr="00C7769D">
              <w:rPr>
                <w:rStyle w:val="Hyperlink"/>
                <w:noProof/>
              </w:rPr>
              <w:t>How to use this guide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_Toc126934399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2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48EC4BCF" w14:textId="249DB320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00" w:history="1">
            <w:r w:rsidR="00B718A1" w:rsidRPr="00C7769D">
              <w:rPr>
                <w:rStyle w:val="Hyperlink"/>
                <w:noProof/>
              </w:rPr>
              <w:t>GETTING STARTED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_Toc126934400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2C251666" w14:textId="413EAC1D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01" w:history="1">
            <w:r w:rsidR="00B718A1" w:rsidRPr="00C7769D">
              <w:rPr>
                <w:rStyle w:val="Hyperlink"/>
                <w:noProof/>
              </w:rPr>
              <w:t>App download and installation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_Toc126934401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25D9047F" w14:textId="1F390F44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02" w:history="1">
            <w:r w:rsidR="00B718A1" w:rsidRPr="00C7769D">
              <w:rPr>
                <w:rStyle w:val="Hyperlink"/>
                <w:noProof/>
              </w:rPr>
              <w:t>Owner desktop access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_Toc126934402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118E53E2" w14:textId="5CFD3E09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03" w:history="1">
            <w:r w:rsidR="00B718A1" w:rsidRPr="00C7769D">
              <w:rPr>
                <w:rStyle w:val="Hyperlink"/>
                <w:noProof/>
              </w:rPr>
              <w:t>Logging In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_Toc126934403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2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1C34AD1E" w14:textId="6ABA830D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04" w:history="1">
            <w:r w:rsidR="00B718A1" w:rsidRPr="00C7769D">
              <w:rPr>
                <w:rStyle w:val="Hyperlink"/>
                <w:noProof/>
              </w:rPr>
              <w:t>DASHBOARD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_Toc126934404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2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2BE20B3A" w14:textId="77E69348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05" w:history="1">
            <w:r w:rsidR="00B718A1" w:rsidRPr="00C7769D">
              <w:rPr>
                <w:rStyle w:val="Hyperlink"/>
                <w:noProof/>
              </w:rPr>
              <w:t>Dashboard Menu Options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_Toc126934405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4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19D573CF" w14:textId="5B25C891" w:rsidR="00B718A1" w:rsidRDefault="00000000">
          <w:pPr>
            <w:pStyle w:val="TOC3"/>
            <w:rPr>
              <w:rFonts w:eastAsiaTheme="minorEastAsia"/>
              <w:noProof/>
            </w:rPr>
          </w:pPr>
          <w:hyperlink w:anchor="_Toc126934406" w:history="1">
            <w:r w:rsidR="00B718A1" w:rsidRPr="00C7769D">
              <w:rPr>
                <w:rStyle w:val="Hyperlink"/>
                <w:noProof/>
              </w:rPr>
              <w:t>Reservations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_Toc126934406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4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2CC88778" w14:textId="3032A074" w:rsidR="00B718A1" w:rsidRDefault="00000000">
          <w:pPr>
            <w:pStyle w:val="TOC3"/>
            <w:rPr>
              <w:rFonts w:eastAsiaTheme="minorEastAsia"/>
              <w:noProof/>
            </w:rPr>
          </w:pPr>
          <w:hyperlink w:anchor="_Toc126934407" w:history="1">
            <w:r w:rsidR="00B718A1" w:rsidRPr="00C7769D">
              <w:rPr>
                <w:rStyle w:val="Hyperlink"/>
                <w:noProof/>
              </w:rPr>
              <w:t>Availability Calendar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_Toc126934407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4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2401D412" w14:textId="29F78294" w:rsidR="00B718A1" w:rsidRDefault="00000000">
          <w:pPr>
            <w:pStyle w:val="TOC3"/>
            <w:rPr>
              <w:rFonts w:eastAsiaTheme="minorEastAsia"/>
              <w:noProof/>
            </w:rPr>
          </w:pPr>
          <w:hyperlink w:anchor="_Toc126934408" w:history="1">
            <w:r w:rsidR="00B718A1" w:rsidRPr="00C7769D">
              <w:rPr>
                <w:rStyle w:val="Hyperlink"/>
                <w:noProof/>
              </w:rPr>
              <w:t>Work Orders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_Toc126934408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6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75318955" w14:textId="651FE2B7" w:rsidR="00B718A1" w:rsidRDefault="00000000">
          <w:pPr>
            <w:pStyle w:val="TOC3"/>
            <w:rPr>
              <w:rFonts w:eastAsiaTheme="minorEastAsia"/>
              <w:noProof/>
            </w:rPr>
          </w:pPr>
          <w:hyperlink w:anchor="_Toc126934409" w:history="1">
            <w:r w:rsidR="00B718A1" w:rsidRPr="00C7769D">
              <w:rPr>
                <w:rStyle w:val="Hyperlink"/>
                <w:noProof/>
              </w:rPr>
              <w:t>Reports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_Toc126934409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9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086E7712" w14:textId="5414AF02" w:rsidR="00B718A1" w:rsidRDefault="00000000">
          <w:pPr>
            <w:pStyle w:val="TOC3"/>
            <w:rPr>
              <w:rFonts w:eastAsiaTheme="minorEastAsia"/>
              <w:noProof/>
            </w:rPr>
          </w:pPr>
          <w:hyperlink w:anchor="_Toc126934410" w:history="1">
            <w:r w:rsidR="00B718A1" w:rsidRPr="00C7769D">
              <w:rPr>
                <w:rStyle w:val="Hyperlink"/>
                <w:noProof/>
              </w:rPr>
              <w:t>Service Tasks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_Toc126934410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14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10DAA451" w14:textId="05BAE659" w:rsidR="00B718A1" w:rsidRDefault="00000000">
          <w:pPr>
            <w:pStyle w:val="TOC3"/>
            <w:rPr>
              <w:rFonts w:eastAsiaTheme="minorEastAsia"/>
              <w:noProof/>
            </w:rPr>
          </w:pPr>
          <w:hyperlink w:anchor="_Toc126934411" w:history="1">
            <w:r w:rsidR="00B718A1" w:rsidRPr="00C7769D">
              <w:rPr>
                <w:rStyle w:val="Hyperlink"/>
                <w:noProof/>
              </w:rPr>
              <w:t>Attachments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_Toc126934411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16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2EDE6270" w14:textId="24773C8E" w:rsidR="00B718A1" w:rsidRDefault="00000000">
          <w:pPr>
            <w:pStyle w:val="TOC3"/>
            <w:rPr>
              <w:rFonts w:eastAsiaTheme="minorEastAsia"/>
              <w:noProof/>
            </w:rPr>
          </w:pPr>
          <w:hyperlink w:anchor="_Toc126934412" w:history="1">
            <w:r w:rsidR="00B718A1" w:rsidRPr="00C7769D">
              <w:rPr>
                <w:rStyle w:val="Hyperlink"/>
                <w:noProof/>
              </w:rPr>
              <w:t>More info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_Toc126934412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17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24732035" w14:textId="3FA2229C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13" w:history="1">
            <w:r w:rsidR="00B718A1" w:rsidRPr="00C7769D">
              <w:rPr>
                <w:rStyle w:val="Hyperlink"/>
                <w:noProof/>
              </w:rPr>
              <w:t>MAKE RESERVATION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_Toc126934413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18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6FA74999" w14:textId="2771248B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14" w:history="1">
            <w:r w:rsidR="00B718A1" w:rsidRPr="00C7769D">
              <w:rPr>
                <w:rStyle w:val="Hyperlink"/>
                <w:noProof/>
              </w:rPr>
              <w:t>APPLY COUPONS AND DISCOUNTS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_Toc126934414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18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7FBF6332" w14:textId="655AE069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15" w:history="1">
            <w:r w:rsidR="00B718A1" w:rsidRPr="00C7769D">
              <w:rPr>
                <w:rStyle w:val="Hyperlink"/>
                <w:noProof/>
              </w:rPr>
              <w:t>NEWS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_Toc126934415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18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6C4D75AA" w14:textId="7959A6C4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16" w:history="1">
            <w:r w:rsidR="00B718A1" w:rsidRPr="00C7769D">
              <w:rPr>
                <w:rStyle w:val="Hyperlink"/>
                <w:noProof/>
              </w:rPr>
              <w:t>CONTACT US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_Toc126934416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19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72A7E860" w14:textId="1D2A7778" w:rsidR="00B718A1" w:rsidRDefault="00000000">
          <w:pPr>
            <w:pStyle w:val="TOC2"/>
            <w:rPr>
              <w:rFonts w:eastAsiaTheme="minorEastAsia"/>
              <w:noProof/>
            </w:rPr>
          </w:pPr>
          <w:hyperlink w:anchor="_Toc126934417" w:history="1">
            <w:r w:rsidR="00B718A1" w:rsidRPr="00C7769D">
              <w:rPr>
                <w:rStyle w:val="Hyperlink"/>
                <w:noProof/>
              </w:rPr>
              <w:t>SETTINGS</w:t>
            </w:r>
            <w:r w:rsidR="00B718A1">
              <w:rPr>
                <w:noProof/>
                <w:webHidden/>
              </w:rPr>
              <w:tab/>
            </w:r>
            <w:r w:rsidR="00B718A1">
              <w:rPr>
                <w:noProof/>
                <w:webHidden/>
              </w:rPr>
              <w:fldChar w:fldCharType="begin"/>
            </w:r>
            <w:r w:rsidR="00B718A1">
              <w:rPr>
                <w:noProof/>
                <w:webHidden/>
              </w:rPr>
              <w:instrText xml:space="preserve"> PAGEREF _Toc126934417 \h </w:instrText>
            </w:r>
            <w:r w:rsidR="00B718A1">
              <w:rPr>
                <w:noProof/>
                <w:webHidden/>
              </w:rPr>
            </w:r>
            <w:r w:rsidR="00B718A1">
              <w:rPr>
                <w:noProof/>
                <w:webHidden/>
              </w:rPr>
              <w:fldChar w:fldCharType="separate"/>
            </w:r>
            <w:r w:rsidR="00B718A1">
              <w:rPr>
                <w:noProof/>
                <w:webHidden/>
              </w:rPr>
              <w:t>19</w:t>
            </w:r>
            <w:r w:rsidR="00B718A1">
              <w:rPr>
                <w:noProof/>
                <w:webHidden/>
              </w:rPr>
              <w:fldChar w:fldCharType="end"/>
            </w:r>
          </w:hyperlink>
        </w:p>
        <w:p w14:paraId="1233CF12" w14:textId="2E8AA130" w:rsidR="00C3125B" w:rsidRDefault="00282F35" w:rsidP="00DC2254">
          <w:pPr>
            <w:jc w:val="left"/>
            <w:sectPr w:rsidR="00C3125B" w:rsidSect="004F377C">
              <w:footerReference w:type="first" r:id="rId18"/>
              <w:pgSz w:w="12240" w:h="15840"/>
              <w:pgMar w:top="1440" w:right="1008" w:bottom="1440" w:left="1872" w:header="720" w:footer="965" w:gutter="0"/>
              <w:pgNumType w:start="1"/>
              <w:cols w:space="720"/>
              <w:docGrid w:linePitch="360"/>
            </w:sectPr>
          </w:pPr>
          <w:r>
            <w:rPr>
              <w:b/>
              <w:bCs/>
              <w:noProof/>
              <w:szCs w:val="20"/>
            </w:rPr>
            <w:fldChar w:fldCharType="end"/>
          </w:r>
        </w:p>
      </w:sdtContent>
    </w:sdt>
    <w:p w14:paraId="35EC4D7E" w14:textId="77777777" w:rsidR="00B718A1" w:rsidRDefault="00B718A1" w:rsidP="00B718A1">
      <w:pPr>
        <w:pStyle w:val="Heading2"/>
        <w:rPr>
          <w:bCs/>
        </w:rPr>
      </w:pPr>
      <w:bookmarkStart w:id="5" w:name="_Toc93332335"/>
      <w:bookmarkStart w:id="6" w:name="_Toc126934400"/>
      <w:bookmarkEnd w:id="4"/>
      <w:bookmarkEnd w:id="3"/>
      <w:bookmarkEnd w:id="2"/>
      <w:r>
        <w:lastRenderedPageBreak/>
        <w:t>GETTING STARTED</w:t>
      </w:r>
      <w:bookmarkEnd w:id="5"/>
      <w:bookmarkEnd w:id="6"/>
      <w:r>
        <w:t xml:space="preserve"> </w:t>
      </w:r>
    </w:p>
    <w:p w14:paraId="4565A793" w14:textId="77777777" w:rsidR="00B718A1" w:rsidRDefault="00B718A1" w:rsidP="00B718A1">
      <w:pPr>
        <w:rPr>
          <w:bCs/>
        </w:rPr>
      </w:pPr>
    </w:p>
    <w:p w14:paraId="67DA9335" w14:textId="77777777" w:rsidR="00B718A1" w:rsidRPr="0065321E" w:rsidRDefault="00B718A1" w:rsidP="00B718A1">
      <w:pPr>
        <w:pStyle w:val="Heading2"/>
        <w:rPr>
          <w:bCs/>
        </w:rPr>
      </w:pPr>
      <w:bookmarkStart w:id="7" w:name="_Toc93332336"/>
      <w:bookmarkStart w:id="8" w:name="_Toc126934401"/>
      <w:r w:rsidRPr="0065321E">
        <w:t>App download and installation</w:t>
      </w:r>
      <w:bookmarkEnd w:id="7"/>
      <w:bookmarkEnd w:id="8"/>
    </w:p>
    <w:p w14:paraId="474E4C2B" w14:textId="77777777" w:rsidR="00B718A1" w:rsidRDefault="00B718A1" w:rsidP="00B718A1"/>
    <w:p w14:paraId="21CCE763" w14:textId="77777777" w:rsidR="00B718A1" w:rsidRDefault="00B718A1" w:rsidP="00B718A1">
      <w:r>
        <w:t xml:space="preserve">The app is available for download for Apple and Android devices under the name </w:t>
      </w:r>
      <w:r>
        <w:rPr>
          <w:b/>
        </w:rPr>
        <w:t>Owner X</w:t>
      </w:r>
      <w:r>
        <w:t>.</w:t>
      </w:r>
    </w:p>
    <w:p w14:paraId="4CD58BAB" w14:textId="77777777" w:rsidR="00B718A1" w:rsidRDefault="00B718A1" w:rsidP="00B718A1">
      <w:r>
        <w:rPr>
          <w:noProof/>
        </w:rPr>
        <w:drawing>
          <wp:anchor distT="0" distB="0" distL="114300" distR="114300" simplePos="0" relativeHeight="251668480" behindDoc="0" locked="0" layoutInCell="1" allowOverlap="1" wp14:anchorId="1D03D065" wp14:editId="365E6B0A">
            <wp:simplePos x="0" y="0"/>
            <wp:positionH relativeFrom="column">
              <wp:posOffset>2859600</wp:posOffset>
            </wp:positionH>
            <wp:positionV relativeFrom="paragraph">
              <wp:posOffset>104875</wp:posOffset>
            </wp:positionV>
            <wp:extent cx="932688" cy="274320"/>
            <wp:effectExtent l="0" t="0" r="1270" b="0"/>
            <wp:wrapNone/>
            <wp:docPr id="13" name="Picture 1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F3D28E3" wp14:editId="48566687">
            <wp:simplePos x="0" y="0"/>
            <wp:positionH relativeFrom="column">
              <wp:posOffset>1712595</wp:posOffset>
            </wp:positionH>
            <wp:positionV relativeFrom="paragraph">
              <wp:posOffset>105410</wp:posOffset>
            </wp:positionV>
            <wp:extent cx="923290" cy="274320"/>
            <wp:effectExtent l="0" t="0" r="0" b="0"/>
            <wp:wrapNone/>
            <wp:docPr id="12" name="Picture 12" descr="A black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and white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BFCA2" w14:textId="77777777" w:rsidR="00B718A1" w:rsidRDefault="00B718A1" w:rsidP="00B718A1"/>
    <w:p w14:paraId="5EF7A0B3" w14:textId="77777777" w:rsidR="00B718A1" w:rsidRDefault="00B718A1" w:rsidP="00B718A1"/>
    <w:p w14:paraId="5CDCE8AA" w14:textId="77777777" w:rsidR="00B718A1" w:rsidRDefault="00B718A1" w:rsidP="00B718A1">
      <w:r>
        <w:t>Follow your phone’s instructions to install the app.</w:t>
      </w:r>
    </w:p>
    <w:p w14:paraId="21D6A258" w14:textId="77777777" w:rsidR="00B718A1" w:rsidRDefault="00B718A1" w:rsidP="00B718A1"/>
    <w:p w14:paraId="421EC29D" w14:textId="77777777" w:rsidR="00B718A1" w:rsidRDefault="00B718A1" w:rsidP="00B718A1">
      <w:r w:rsidRPr="00BF33DC">
        <w:t xml:space="preserve">Get in touch with </w:t>
      </w:r>
      <w:r>
        <w:t>us</w:t>
      </w:r>
      <w:r w:rsidRPr="00BF33DC">
        <w:t xml:space="preserve"> if you</w:t>
      </w:r>
      <w:r>
        <w:t xml:space="preserve"> </w:t>
      </w:r>
      <w:r w:rsidRPr="00BF33DC">
        <w:t>experience any issues during</w:t>
      </w:r>
      <w:r>
        <w:t xml:space="preserve"> </w:t>
      </w:r>
      <w:r w:rsidRPr="00BF33DC">
        <w:t>the process.</w:t>
      </w:r>
    </w:p>
    <w:p w14:paraId="311CE72A" w14:textId="77777777" w:rsidR="00B718A1" w:rsidRDefault="00B718A1" w:rsidP="00B718A1"/>
    <w:p w14:paraId="3CDCFFD7" w14:textId="77777777" w:rsidR="00B718A1" w:rsidRPr="0065321E" w:rsidRDefault="00B718A1" w:rsidP="00B718A1">
      <w:pPr>
        <w:pStyle w:val="Heading2"/>
        <w:rPr>
          <w:bCs/>
        </w:rPr>
      </w:pPr>
      <w:bookmarkStart w:id="9" w:name="_Toc93332337"/>
      <w:bookmarkStart w:id="10" w:name="_Toc126934402"/>
      <w:r>
        <w:t>Owner</w:t>
      </w:r>
      <w:r w:rsidRPr="0065321E">
        <w:t xml:space="preserve"> </w:t>
      </w:r>
      <w:r>
        <w:t>desktop access</w:t>
      </w:r>
      <w:bookmarkEnd w:id="9"/>
      <w:bookmarkEnd w:id="10"/>
    </w:p>
    <w:p w14:paraId="054F9CD2" w14:textId="77777777" w:rsidR="00B718A1" w:rsidRDefault="00B718A1" w:rsidP="00B718A1"/>
    <w:p w14:paraId="5A3FE33A" w14:textId="77777777" w:rsidR="00B718A1" w:rsidRDefault="00B718A1" w:rsidP="00B718A1">
      <w:r>
        <w:t xml:space="preserve">Besides managing your home through your mobile device, you may also login from a desktop by navigating to </w:t>
      </w:r>
      <w:proofErr w:type="gramStart"/>
      <w:r>
        <w:t>https://ownerx.streamlinevrs.com/</w:t>
      </w:r>
      <w:proofErr w:type="gramEnd"/>
    </w:p>
    <w:p w14:paraId="5FFD1816" w14:textId="77777777" w:rsidR="00B718A1" w:rsidRDefault="00B718A1" w:rsidP="00B718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35A82F9F" wp14:editId="1037B3CB">
                <wp:simplePos x="0" y="0"/>
                <wp:positionH relativeFrom="column">
                  <wp:posOffset>1691640</wp:posOffset>
                </wp:positionH>
                <wp:positionV relativeFrom="paragraph">
                  <wp:posOffset>4152265</wp:posOffset>
                </wp:positionV>
                <wp:extent cx="2743200" cy="128016"/>
                <wp:effectExtent l="0" t="0" r="0" b="9525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80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8C7BD8" w14:textId="77777777" w:rsidR="00B718A1" w:rsidRPr="00CE4C73" w:rsidRDefault="00B718A1" w:rsidP="00B718A1">
                            <w:pPr>
                              <w:pStyle w:val="Caption"/>
                            </w:pPr>
                            <w:r w:rsidRPr="00CE4C73"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CE4C73"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LOGIN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82F9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3.2pt;margin-top:326.95pt;width:3in;height:10.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" stroked="f">
                <v:textbox style="mso-fit-shape-to-text:t" inset="0,0,0,0">
                  <w:txbxContent>
                    <w:p w14:paraId="088C7BD8" w14:textId="77777777" w:rsidR="00B718A1" w:rsidRPr="00CE4C73" w:rsidRDefault="00B718A1" w:rsidP="00B718A1">
                      <w:pPr>
                        <w:pStyle w:val="Caption"/>
                      </w:pPr>
                      <w:r w:rsidRPr="00CE4C73"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CE4C73"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: LOGIN SCREEN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 w:rsidRPr="003769C1">
        <w:rPr>
          <w:noProof/>
          <w:color w:val="0070C0"/>
        </w:rPr>
        <w:drawing>
          <wp:anchor distT="0" distB="0" distL="114300" distR="114300" simplePos="0" relativeHeight="251667456" behindDoc="1" locked="1" layoutInCell="1" allowOverlap="1" wp14:anchorId="43F91BBB" wp14:editId="46A9BC7C">
            <wp:simplePos x="0" y="0"/>
            <wp:positionH relativeFrom="margin">
              <wp:posOffset>1699260</wp:posOffset>
            </wp:positionH>
            <wp:positionV relativeFrom="paragraph">
              <wp:posOffset>749935</wp:posOffset>
            </wp:positionV>
            <wp:extent cx="2747200" cy="3401568"/>
            <wp:effectExtent l="38100" t="76200" r="110490" b="85090"/>
            <wp:wrapTopAndBottom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00" cy="34015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1F30A" w14:textId="77777777" w:rsidR="00B718A1" w:rsidRPr="003769C1" w:rsidRDefault="00B718A1" w:rsidP="00B718A1">
      <w:pPr>
        <w:pStyle w:val="Heading2"/>
        <w:rPr>
          <w:bCs/>
        </w:rPr>
      </w:pPr>
      <w:bookmarkStart w:id="11" w:name="_Toc93332338"/>
      <w:bookmarkStart w:id="12" w:name="_Toc126934403"/>
      <w:r>
        <w:t>Logging In</w:t>
      </w:r>
      <w:bookmarkEnd w:id="11"/>
      <w:bookmarkEnd w:id="12"/>
    </w:p>
    <w:p w14:paraId="79258173" w14:textId="77777777" w:rsidR="00B718A1" w:rsidRDefault="00B718A1" w:rsidP="00B718A1"/>
    <w:p w14:paraId="2EE4092C" w14:textId="77777777" w:rsidR="00B718A1" w:rsidRDefault="00B718A1" w:rsidP="00B718A1"/>
    <w:p w14:paraId="7D40A224" w14:textId="77777777" w:rsidR="00B718A1" w:rsidRDefault="00B718A1" w:rsidP="00B718A1">
      <w:r>
        <w:t xml:space="preserve">The </w:t>
      </w:r>
      <w:r w:rsidRPr="00721DCE">
        <w:rPr>
          <w:b/>
        </w:rPr>
        <w:t>Login Now</w:t>
      </w:r>
      <w:r>
        <w:t xml:space="preserve"> screen is the first screen you will see.</w:t>
      </w:r>
    </w:p>
    <w:p w14:paraId="33993205" w14:textId="77777777" w:rsidR="00B718A1" w:rsidRDefault="00B718A1" w:rsidP="00B718A1"/>
    <w:p w14:paraId="1720B5DF" w14:textId="77777777" w:rsidR="00B718A1" w:rsidRDefault="00B718A1" w:rsidP="00B718A1">
      <w:r>
        <w:t xml:space="preserve">You will use your </w:t>
      </w:r>
      <w:r w:rsidRPr="002136D6">
        <w:rPr>
          <w:b/>
        </w:rPr>
        <w:t>Streamline</w:t>
      </w:r>
      <w:r>
        <w:rPr>
          <w:b/>
        </w:rPr>
        <w:t xml:space="preserve"> </w:t>
      </w:r>
      <w:r w:rsidRPr="002136D6">
        <w:rPr>
          <w:b/>
        </w:rPr>
        <w:t>Login/Username and password</w:t>
      </w:r>
      <w:r>
        <w:t xml:space="preserve"> to log in, as provided in the access email.</w:t>
      </w:r>
    </w:p>
    <w:p w14:paraId="5CEDED7F" w14:textId="77777777" w:rsidR="00B718A1" w:rsidRDefault="00B718A1" w:rsidP="00B718A1"/>
    <w:p w14:paraId="2EBD17E6" w14:textId="77777777" w:rsidR="00B718A1" w:rsidRPr="004528BB" w:rsidRDefault="00B718A1" w:rsidP="00B718A1">
      <w:pPr>
        <w:ind w:left="720"/>
      </w:pPr>
      <w:r w:rsidRPr="004528BB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B0BBEF" wp14:editId="2F26A654">
                <wp:simplePos x="0" y="0"/>
                <wp:positionH relativeFrom="column">
                  <wp:posOffset>-7620</wp:posOffset>
                </wp:positionH>
                <wp:positionV relativeFrom="paragraph">
                  <wp:posOffset>39370</wp:posOffset>
                </wp:positionV>
                <wp:extent cx="355328" cy="355516"/>
                <wp:effectExtent l="0" t="0" r="0" b="0"/>
                <wp:wrapNone/>
                <wp:docPr id="2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328" cy="355516"/>
                        </a:xfrm>
                        <a:custGeom>
                          <a:avLst/>
                          <a:gdLst>
                            <a:gd name="T0" fmla="*/ 240 w 240"/>
                            <a:gd name="T1" fmla="*/ 120 h 240"/>
                            <a:gd name="T2" fmla="*/ 230 w 240"/>
                            <a:gd name="T3" fmla="*/ 142 h 240"/>
                            <a:gd name="T4" fmla="*/ 230 w 240"/>
                            <a:gd name="T5" fmla="*/ 166 h 240"/>
                            <a:gd name="T6" fmla="*/ 214 w 240"/>
                            <a:gd name="T7" fmla="*/ 183 h 240"/>
                            <a:gd name="T8" fmla="*/ 204 w 240"/>
                            <a:gd name="T9" fmla="*/ 205 h 240"/>
                            <a:gd name="T10" fmla="*/ 182 w 240"/>
                            <a:gd name="T11" fmla="*/ 214 h 240"/>
                            <a:gd name="T12" fmla="*/ 165 w 240"/>
                            <a:gd name="T13" fmla="*/ 231 h 240"/>
                            <a:gd name="T14" fmla="*/ 142 w 240"/>
                            <a:gd name="T15" fmla="*/ 231 h 240"/>
                            <a:gd name="T16" fmla="*/ 120 w 240"/>
                            <a:gd name="T17" fmla="*/ 240 h 240"/>
                            <a:gd name="T18" fmla="*/ 97 w 240"/>
                            <a:gd name="T19" fmla="*/ 231 h 240"/>
                            <a:gd name="T20" fmla="*/ 74 w 240"/>
                            <a:gd name="T21" fmla="*/ 231 h 240"/>
                            <a:gd name="T22" fmla="*/ 57 w 240"/>
                            <a:gd name="T23" fmla="*/ 214 h 240"/>
                            <a:gd name="T24" fmla="*/ 35 w 240"/>
                            <a:gd name="T25" fmla="*/ 205 h 240"/>
                            <a:gd name="T26" fmla="*/ 26 w 240"/>
                            <a:gd name="T27" fmla="*/ 183 h 240"/>
                            <a:gd name="T28" fmla="*/ 9 w 240"/>
                            <a:gd name="T29" fmla="*/ 166 h 240"/>
                            <a:gd name="T30" fmla="*/ 9 w 240"/>
                            <a:gd name="T31" fmla="*/ 142 h 240"/>
                            <a:gd name="T32" fmla="*/ 0 w 240"/>
                            <a:gd name="T33" fmla="*/ 120 h 240"/>
                            <a:gd name="T34" fmla="*/ 9 w 240"/>
                            <a:gd name="T35" fmla="*/ 98 h 240"/>
                            <a:gd name="T36" fmla="*/ 9 w 240"/>
                            <a:gd name="T37" fmla="*/ 74 h 240"/>
                            <a:gd name="T38" fmla="*/ 26 w 240"/>
                            <a:gd name="T39" fmla="*/ 57 h 240"/>
                            <a:gd name="T40" fmla="*/ 35 w 240"/>
                            <a:gd name="T41" fmla="*/ 35 h 240"/>
                            <a:gd name="T42" fmla="*/ 57 w 240"/>
                            <a:gd name="T43" fmla="*/ 26 h 240"/>
                            <a:gd name="T44" fmla="*/ 74 w 240"/>
                            <a:gd name="T45" fmla="*/ 9 h 240"/>
                            <a:gd name="T46" fmla="*/ 97 w 240"/>
                            <a:gd name="T47" fmla="*/ 9 h 240"/>
                            <a:gd name="T48" fmla="*/ 120 w 240"/>
                            <a:gd name="T49" fmla="*/ 0 h 240"/>
                            <a:gd name="T50" fmla="*/ 142 w 240"/>
                            <a:gd name="T51" fmla="*/ 9 h 240"/>
                            <a:gd name="T52" fmla="*/ 165 w 240"/>
                            <a:gd name="T53" fmla="*/ 9 h 240"/>
                            <a:gd name="T54" fmla="*/ 182 w 240"/>
                            <a:gd name="T55" fmla="*/ 26 h 240"/>
                            <a:gd name="T56" fmla="*/ 204 w 240"/>
                            <a:gd name="T57" fmla="*/ 35 h 240"/>
                            <a:gd name="T58" fmla="*/ 214 w 240"/>
                            <a:gd name="T59" fmla="*/ 57 h 240"/>
                            <a:gd name="T60" fmla="*/ 230 w 240"/>
                            <a:gd name="T61" fmla="*/ 74 h 240"/>
                            <a:gd name="T62" fmla="*/ 230 w 240"/>
                            <a:gd name="T63" fmla="*/ 98 h 240"/>
                            <a:gd name="T64" fmla="*/ 240 w 240"/>
                            <a:gd name="T65" fmla="*/ 12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20"/>
                              </a:moveTo>
                              <a:cubicBezTo>
                                <a:pt x="240" y="128"/>
                                <a:pt x="232" y="135"/>
                                <a:pt x="230" y="142"/>
                              </a:cubicBezTo>
                              <a:cubicBezTo>
                                <a:pt x="229" y="150"/>
                                <a:pt x="233" y="159"/>
                                <a:pt x="230" y="166"/>
                              </a:cubicBezTo>
                              <a:cubicBezTo>
                                <a:pt x="227" y="173"/>
                                <a:pt x="218" y="176"/>
                                <a:pt x="214" y="183"/>
                              </a:cubicBezTo>
                              <a:cubicBezTo>
                                <a:pt x="209" y="189"/>
                                <a:pt x="210" y="199"/>
                                <a:pt x="204" y="205"/>
                              </a:cubicBezTo>
                              <a:cubicBezTo>
                                <a:pt x="199" y="210"/>
                                <a:pt x="189" y="210"/>
                                <a:pt x="182" y="214"/>
                              </a:cubicBezTo>
                              <a:cubicBezTo>
                                <a:pt x="176" y="218"/>
                                <a:pt x="173" y="228"/>
                                <a:pt x="165" y="231"/>
                              </a:cubicBezTo>
                              <a:cubicBezTo>
                                <a:pt x="159" y="234"/>
                                <a:pt x="149" y="229"/>
                                <a:pt x="142" y="231"/>
                              </a:cubicBezTo>
                              <a:cubicBezTo>
                                <a:pt x="134" y="232"/>
                                <a:pt x="127" y="240"/>
                                <a:pt x="120" y="240"/>
                              </a:cubicBezTo>
                              <a:cubicBezTo>
                                <a:pt x="112" y="240"/>
                                <a:pt x="105" y="232"/>
                                <a:pt x="97" y="231"/>
                              </a:cubicBezTo>
                              <a:cubicBezTo>
                                <a:pt x="90" y="229"/>
                                <a:pt x="81" y="234"/>
                                <a:pt x="74" y="231"/>
                              </a:cubicBezTo>
                              <a:cubicBezTo>
                                <a:pt x="67" y="228"/>
                                <a:pt x="63" y="218"/>
                                <a:pt x="57" y="214"/>
                              </a:cubicBezTo>
                              <a:cubicBezTo>
                                <a:pt x="50" y="210"/>
                                <a:pt x="40" y="210"/>
                                <a:pt x="35" y="205"/>
                              </a:cubicBezTo>
                              <a:cubicBezTo>
                                <a:pt x="29" y="199"/>
                                <a:pt x="30" y="189"/>
                                <a:pt x="26" y="183"/>
                              </a:cubicBezTo>
                              <a:cubicBezTo>
                                <a:pt x="21" y="176"/>
                                <a:pt x="12" y="173"/>
                                <a:pt x="9" y="166"/>
                              </a:cubicBezTo>
                              <a:cubicBezTo>
                                <a:pt x="6" y="159"/>
                                <a:pt x="10" y="150"/>
                                <a:pt x="9" y="142"/>
                              </a:cubicBezTo>
                              <a:cubicBezTo>
                                <a:pt x="7" y="135"/>
                                <a:pt x="0" y="128"/>
                                <a:pt x="0" y="120"/>
                              </a:cubicBezTo>
                              <a:cubicBezTo>
                                <a:pt x="0" y="112"/>
                                <a:pt x="7" y="105"/>
                                <a:pt x="9" y="98"/>
                              </a:cubicBezTo>
                              <a:cubicBezTo>
                                <a:pt x="10" y="90"/>
                                <a:pt x="6" y="81"/>
                                <a:pt x="9" y="74"/>
                              </a:cubicBezTo>
                              <a:cubicBezTo>
                                <a:pt x="12" y="67"/>
                                <a:pt x="21" y="64"/>
                                <a:pt x="26" y="57"/>
                              </a:cubicBezTo>
                              <a:cubicBezTo>
                                <a:pt x="30" y="51"/>
                                <a:pt x="29" y="41"/>
                                <a:pt x="35" y="35"/>
                              </a:cubicBezTo>
                              <a:cubicBezTo>
                                <a:pt x="40" y="30"/>
                                <a:pt x="50" y="30"/>
                                <a:pt x="57" y="26"/>
                              </a:cubicBezTo>
                              <a:cubicBezTo>
                                <a:pt x="63" y="22"/>
                                <a:pt x="67" y="12"/>
                                <a:pt x="74" y="9"/>
                              </a:cubicBezTo>
                              <a:cubicBezTo>
                                <a:pt x="81" y="6"/>
                                <a:pt x="90" y="11"/>
                                <a:pt x="97" y="9"/>
                              </a:cubicBezTo>
                              <a:cubicBezTo>
                                <a:pt x="105" y="8"/>
                                <a:pt x="112" y="0"/>
                                <a:pt x="120" y="0"/>
                              </a:cubicBezTo>
                              <a:cubicBezTo>
                                <a:pt x="127" y="0"/>
                                <a:pt x="134" y="8"/>
                                <a:pt x="142" y="9"/>
                              </a:cubicBezTo>
                              <a:cubicBezTo>
                                <a:pt x="149" y="11"/>
                                <a:pt x="159" y="6"/>
                                <a:pt x="165" y="9"/>
                              </a:cubicBezTo>
                              <a:cubicBezTo>
                                <a:pt x="173" y="12"/>
                                <a:pt x="176" y="22"/>
                                <a:pt x="182" y="26"/>
                              </a:cubicBezTo>
                              <a:cubicBezTo>
                                <a:pt x="189" y="30"/>
                                <a:pt x="199" y="30"/>
                                <a:pt x="204" y="35"/>
                              </a:cubicBezTo>
                              <a:cubicBezTo>
                                <a:pt x="210" y="41"/>
                                <a:pt x="209" y="51"/>
                                <a:pt x="214" y="57"/>
                              </a:cubicBezTo>
                              <a:cubicBezTo>
                                <a:pt x="218" y="64"/>
                                <a:pt x="227" y="67"/>
                                <a:pt x="230" y="74"/>
                              </a:cubicBezTo>
                              <a:cubicBezTo>
                                <a:pt x="233" y="81"/>
                                <a:pt x="229" y="90"/>
                                <a:pt x="230" y="98"/>
                              </a:cubicBezTo>
                              <a:cubicBezTo>
                                <a:pt x="232" y="105"/>
                                <a:pt x="240" y="112"/>
                                <a:pt x="240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DBB4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77D255" w14:textId="77777777" w:rsidR="00B718A1" w:rsidRDefault="00B718A1" w:rsidP="00B718A1">
                            <w:pPr>
                              <w:pStyle w:val="NoSpacing"/>
                              <w:jc w:val="center"/>
                              <w:rPr>
                                <w:b/>
                                <w:color w:val="E7E6E6" w:themeColor="background2"/>
                                <w:spacing w:val="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2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0BBEF" id="Freeform 5" o:spid="_x0000_s1027" style="position:absolute;left:0;text-align:left;margin-left:-.6pt;margin-top:3.1pt;width:28pt;height:2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,2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" adj="-11796480,,5400" path="m240,120v,8,-8,15,-10,22c229,150,233,159,230,166v-3,7,-12,10,-16,17c209,189,210,199,204,205v-5,5,-15,5,-22,9c176,218,173,228,165,231v-6,3,-16,-2,-23,c134,232,127,240,120,240v-8,,-15,-8,-23,-9c90,229,81,234,74,231,67,228,63,218,57,214v-7,-4,-17,-4,-22,-9c29,199,30,189,26,183,21,176,12,173,9,166v-3,-7,1,-16,,-24c7,135,,128,,120,,112,7,105,9,98,10,90,6,81,9,74,12,67,21,64,26,57v4,-6,3,-16,9,-22c40,30,50,30,57,26,63,22,67,12,74,9v7,-3,16,2,23,c105,8,112,,120,v7,,14,8,22,9c149,11,159,6,165,9v8,3,11,13,17,17c189,30,199,30,204,35v6,6,5,16,10,22c218,64,227,67,230,74v3,7,-1,16,,24c232,105,240,112,240,120xe" fillcolor="#7dbb42" stroked="f">
                <v:stroke joinstyle="miter"/>
                <v:formulas/>
                <v:path arrowok="t" o:connecttype="custom" o:connectlocs="355328,177758;340523,210347;340523,245899;316834,271081;302029,303670;269457,317002;244288,342184;210236,342184;177664,355516;143612,342184;109559,342184;84390,317002;51819,303670;38494,271081;13325,245899;13325,210347;0,177758;13325,145169;13325,109617;38494,84435;51819,51846;84390,38514;109559,13332;143612,13332;177664,0;210236,13332;244288,13332;269457,38514;302029,51846;316834,84435;340523,109617;340523,145169;355328,177758" o:connectangles="0,0,0,0,0,0,0,0,0,0,0,0,0,0,0,0,0,0,0,0,0,0,0,0,0,0,0,0,0,0,0,0,0" textboxrect="0,0,240,240"/>
                <v:textbox>
                  <w:txbxContent>
                    <w:p w14:paraId="1077D255" w14:textId="77777777" w:rsidR="00B718A1" w:rsidRDefault="00B718A1" w:rsidP="00B718A1">
                      <w:pPr>
                        <w:pStyle w:val="NoSpacing"/>
                        <w:jc w:val="center"/>
                        <w:rPr>
                          <w:b/>
                          <w:color w:val="E7E6E6" w:themeColor="background2"/>
                          <w:spacing w:val="2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20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528BB">
        <w:rPr>
          <w:b/>
        </w:rPr>
        <w:t>NOTE:</w:t>
      </w:r>
      <w:r w:rsidRPr="004528BB">
        <w:t xml:space="preserve">  The same user </w:t>
      </w:r>
      <w:r>
        <w:t>id</w:t>
      </w:r>
      <w:r w:rsidRPr="004528BB">
        <w:t xml:space="preserve"> and password will work with the </w:t>
      </w:r>
      <w:r>
        <w:t>Owner App and desktop access. Get in touch with us if you have any issues logging in.</w:t>
      </w:r>
    </w:p>
    <w:p w14:paraId="274AA893" w14:textId="77777777" w:rsidR="00B718A1" w:rsidRPr="00A032E6" w:rsidRDefault="00B718A1" w:rsidP="00B718A1"/>
    <w:p w14:paraId="7631D6F5" w14:textId="77777777" w:rsidR="00B718A1" w:rsidRDefault="00B718A1" w:rsidP="00B718A1">
      <w:pPr>
        <w:pStyle w:val="Heading2"/>
      </w:pPr>
      <w:bookmarkStart w:id="13" w:name="_Toc28864959"/>
      <w:bookmarkStart w:id="14" w:name="_Toc93332339"/>
      <w:bookmarkStart w:id="15" w:name="_Toc126934404"/>
      <w:r w:rsidRPr="00164E0A">
        <w:t>DASHBOARD</w:t>
      </w:r>
      <w:bookmarkEnd w:id="13"/>
      <w:bookmarkEnd w:id="14"/>
      <w:bookmarkEnd w:id="15"/>
    </w:p>
    <w:p w14:paraId="711060C0" w14:textId="77777777" w:rsidR="00B718A1" w:rsidRPr="008B01BC" w:rsidRDefault="00B718A1" w:rsidP="00B718A1"/>
    <w:p w14:paraId="1C5C8762" w14:textId="77777777" w:rsidR="00B718A1" w:rsidRDefault="00B718A1" w:rsidP="00B718A1">
      <w:r>
        <w:t xml:space="preserve">The </w:t>
      </w:r>
      <w:r>
        <w:rPr>
          <w:b/>
        </w:rPr>
        <w:t>Dashboard</w:t>
      </w:r>
      <w:r>
        <w:t xml:space="preserve"> is the first screen you will see after logging in.</w:t>
      </w:r>
    </w:p>
    <w:p w14:paraId="24C28828" w14:textId="77777777" w:rsidR="00B718A1" w:rsidRDefault="00B718A1" w:rsidP="00B718A1"/>
    <w:p w14:paraId="55EE19EE" w14:textId="77777777" w:rsidR="00B718A1" w:rsidRPr="000027AB" w:rsidRDefault="00B718A1" w:rsidP="00B718A1">
      <w:r>
        <w:lastRenderedPageBreak/>
        <w:t xml:space="preserve">It presents a </w:t>
      </w:r>
      <w:r>
        <w:rPr>
          <w:b/>
        </w:rPr>
        <w:t>drop-down menu</w:t>
      </w:r>
      <w:r>
        <w:t xml:space="preserve"> where you can select the </w:t>
      </w:r>
      <w:r w:rsidRPr="00820320">
        <w:rPr>
          <w:b/>
        </w:rPr>
        <w:t>Property</w:t>
      </w:r>
      <w:r>
        <w:t xml:space="preserve"> you want to work with as well as the </w:t>
      </w:r>
      <w:r w:rsidRPr="00820320">
        <w:rPr>
          <w:b/>
        </w:rPr>
        <w:t>unit’s management tools</w:t>
      </w:r>
      <w:r>
        <w:t>.</w:t>
      </w:r>
    </w:p>
    <w:p w14:paraId="2A65B088" w14:textId="77777777" w:rsidR="00B718A1" w:rsidRDefault="00B718A1" w:rsidP="00B718A1"/>
    <w:p w14:paraId="1A32088E" w14:textId="77777777" w:rsidR="00B718A1" w:rsidRDefault="00B718A1" w:rsidP="00B718A1">
      <w:pPr>
        <w:ind w:left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C7AA92" wp14:editId="1EE79CE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91795" cy="391795"/>
            <wp:effectExtent l="0" t="0" r="8255" b="8255"/>
            <wp:wrapNone/>
            <wp:docPr id="33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TE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5A9">
        <w:rPr>
          <w:b/>
        </w:rPr>
        <w:t xml:space="preserve">Note: </w:t>
      </w:r>
      <w:r w:rsidRPr="00B735A9">
        <w:rPr>
          <w:b/>
        </w:rPr>
        <w:tab/>
      </w:r>
      <w:r>
        <w:t xml:space="preserve">Only your </w:t>
      </w:r>
      <w:r w:rsidRPr="002B6577">
        <w:rPr>
          <w:b/>
        </w:rPr>
        <w:t>Active</w:t>
      </w:r>
      <w:r>
        <w:t xml:space="preserve"> units will show in this area. Reach out to us if you notice a home is missing.</w:t>
      </w:r>
    </w:p>
    <w:p w14:paraId="0C7EFD71" w14:textId="77777777" w:rsidR="00B718A1" w:rsidRDefault="00B718A1" w:rsidP="00B718A1"/>
    <w:tbl>
      <w:tblPr>
        <w:tblStyle w:val="TableGrid"/>
        <w:tblW w:w="54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6"/>
        <w:gridCol w:w="7123"/>
      </w:tblGrid>
      <w:tr w:rsidR="00B718A1" w14:paraId="68722084" w14:textId="77777777" w:rsidTr="00164330">
        <w:trPr>
          <w:trHeight w:val="406"/>
        </w:trPr>
        <w:tc>
          <w:tcPr>
            <w:tcW w:w="1668" w:type="pct"/>
          </w:tcPr>
          <w:p w14:paraId="7ECD80F5" w14:textId="77777777" w:rsidR="00B718A1" w:rsidRDefault="00B718A1" w:rsidP="00164330">
            <w:pPr>
              <w:keepNext/>
            </w:pPr>
            <w:r>
              <w:rPr>
                <w:noProof/>
              </w:rPr>
              <w:drawing>
                <wp:inline distT="0" distB="0" distL="0" distR="0" wp14:anchorId="3679FE57" wp14:editId="011F1598">
                  <wp:extent cx="1546860" cy="3280199"/>
                  <wp:effectExtent l="57150" t="57150" r="91440" b="92075"/>
                  <wp:docPr id="78" name="Picture 78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Graphical user interface, application, Team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32801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CD93DF4" w14:textId="77777777" w:rsidR="00B718A1" w:rsidRDefault="00B718A1" w:rsidP="00164330">
            <w:pPr>
              <w:pStyle w:val="Caption"/>
              <w:rPr>
                <w:noProof/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App view</w:t>
            </w:r>
          </w:p>
        </w:tc>
        <w:tc>
          <w:tcPr>
            <w:tcW w:w="3332" w:type="pct"/>
          </w:tcPr>
          <w:p w14:paraId="252A725D" w14:textId="77777777" w:rsidR="00B718A1" w:rsidRDefault="00B718A1" w:rsidP="0016433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08C0E5C" wp14:editId="380FA45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2548890</wp:posOffset>
                      </wp:positionV>
                      <wp:extent cx="3919855" cy="635"/>
                      <wp:effectExtent l="0" t="0" r="0" b="0"/>
                      <wp:wrapTopAndBottom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985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ABAB84" w14:textId="77777777" w:rsidR="00B718A1" w:rsidRPr="003B4215" w:rsidRDefault="00B718A1" w:rsidP="00B718A1">
                                  <w:pPr>
                                    <w:pStyle w:val="Caption"/>
                                    <w:rPr>
                                      <w:rFonts w:ascii="Montserrat" w:hAnsi="Montserrat"/>
                                      <w:noProof/>
                                    </w:rPr>
                                  </w:pPr>
                                  <w:r>
                                    <w:rPr>
                                      <w:color w:val="404040" w:themeColor="text1" w:themeTint="BF"/>
                                      <w14:textFill>
                                        <w14:solidFill>
                                          <w14:schemeClr w14:val="tx1">
                                            <w14:alpha w14:val="1000"/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rPr>
                                      <w:color w:val="404040" w:themeColor="text1" w:themeTint="BF"/>
                                      <w14:textFill>
                                        <w14:solidFill>
                                          <w14:schemeClr w14:val="tx1">
                                            <w14:alpha w14:val="1000"/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instrText xml:space="preserve"> SEQ Figure \* ARABIC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color w:val="404040" w:themeColor="text1" w:themeTint="BF"/>
                                      <w14:textFill>
                                        <w14:solidFill>
                                          <w14:schemeClr w14:val="tx1">
                                            <w14:alpha w14:val="1000"/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color w:val="404040" w:themeColor="text1" w:themeTint="BF"/>
                                      <w14:textFill>
                                        <w14:solidFill>
                                          <w14:schemeClr w14:val="tx1">
                                            <w14:alpha w14:val="1000"/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: Desktop module view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C0E5C" id="Text Box 60" o:spid="_x0000_s1028" type="#_x0000_t202" style="position:absolute;left:0;text-align:left;margin-left:-.1pt;margin-top:200.7pt;width:308.65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" stroked="f">
                      <v:textbox style="mso-fit-shape-to-text:t" inset="0,0,0,0">
                        <w:txbxContent>
                          <w:p w14:paraId="4BABAB84" w14:textId="77777777" w:rsidR="00B718A1" w:rsidRPr="003B4215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Desktop module view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B212098" wp14:editId="50EC4E2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173990</wp:posOffset>
                  </wp:positionV>
                  <wp:extent cx="3920392" cy="2317750"/>
                  <wp:effectExtent l="0" t="0" r="4445" b="6350"/>
                  <wp:wrapTopAndBottom/>
                  <wp:docPr id="14" name="Picture 1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392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5653C6" w14:textId="77777777" w:rsidR="00B718A1" w:rsidRDefault="00B718A1" w:rsidP="00B718A1"/>
    <w:p w14:paraId="73D8BB60" w14:textId="77777777" w:rsidR="00B718A1" w:rsidRPr="006E4DE6" w:rsidRDefault="00B718A1" w:rsidP="00B718A1">
      <w:pPr>
        <w:pStyle w:val="ListParagraph"/>
        <w:numPr>
          <w:ilvl w:val="0"/>
          <w:numId w:val="3"/>
        </w:numPr>
        <w:spacing w:after="80" w:line="240" w:lineRule="auto"/>
        <w:rPr>
          <w:i/>
          <w:iCs/>
        </w:rPr>
      </w:pPr>
      <w:r w:rsidRPr="006E4DE6">
        <w:t xml:space="preserve">View your </w:t>
      </w:r>
      <w:r w:rsidRPr="006E4DE6">
        <w:rPr>
          <w:b/>
        </w:rPr>
        <w:t>Reservations</w:t>
      </w:r>
      <w:r w:rsidRPr="006E4DE6">
        <w:t xml:space="preserve"> for the </w:t>
      </w:r>
      <w:proofErr w:type="gramStart"/>
      <w:r w:rsidRPr="006E4DE6">
        <w:t>unit’s</w:t>
      </w:r>
      <w:proofErr w:type="gramEnd"/>
    </w:p>
    <w:p w14:paraId="5C995A2B" w14:textId="77777777" w:rsidR="00B718A1" w:rsidRPr="006E4DE6" w:rsidRDefault="00B718A1" w:rsidP="00B718A1">
      <w:pPr>
        <w:pStyle w:val="ListParagraph"/>
        <w:numPr>
          <w:ilvl w:val="0"/>
          <w:numId w:val="3"/>
        </w:numPr>
        <w:spacing w:after="80" w:line="240" w:lineRule="auto"/>
        <w:rPr>
          <w:i/>
          <w:iCs/>
        </w:rPr>
      </w:pPr>
      <w:r w:rsidRPr="006E4DE6">
        <w:t xml:space="preserve">Check and block that unit. </w:t>
      </w:r>
      <w:r w:rsidRPr="006E4DE6">
        <w:rPr>
          <w:b/>
        </w:rPr>
        <w:t>Availability Calendar</w:t>
      </w:r>
      <w:r w:rsidRPr="006E4DE6">
        <w:t>.</w:t>
      </w:r>
    </w:p>
    <w:p w14:paraId="02250D0D" w14:textId="77777777" w:rsidR="00B718A1" w:rsidRDefault="00B718A1" w:rsidP="00B718A1">
      <w:pPr>
        <w:numPr>
          <w:ilvl w:val="0"/>
          <w:numId w:val="3"/>
        </w:numPr>
        <w:spacing w:after="80" w:line="240" w:lineRule="auto"/>
        <w:jc w:val="left"/>
        <w:rPr>
          <w:iCs/>
        </w:rPr>
      </w:pPr>
      <w:r w:rsidRPr="006E4DE6">
        <w:t xml:space="preserve">View and add </w:t>
      </w:r>
      <w:r w:rsidRPr="006E4DE6">
        <w:rPr>
          <w:b/>
        </w:rPr>
        <w:t>Work Orders</w:t>
      </w:r>
      <w:r w:rsidRPr="006E4DE6">
        <w:t xml:space="preserve">. </w:t>
      </w:r>
    </w:p>
    <w:p w14:paraId="62724EA3" w14:textId="77777777" w:rsidR="00B718A1" w:rsidRPr="006E4DE6" w:rsidRDefault="00B718A1" w:rsidP="00B718A1">
      <w:pPr>
        <w:numPr>
          <w:ilvl w:val="0"/>
          <w:numId w:val="3"/>
        </w:numPr>
        <w:spacing w:after="80" w:line="240" w:lineRule="auto"/>
        <w:jc w:val="left"/>
        <w:rPr>
          <w:iCs/>
        </w:rPr>
      </w:pPr>
      <w:r w:rsidRPr="006E4DE6">
        <w:t xml:space="preserve">Access some unit </w:t>
      </w:r>
      <w:r w:rsidRPr="006E4DE6">
        <w:rPr>
          <w:b/>
        </w:rPr>
        <w:t>Reports</w:t>
      </w:r>
      <w:r w:rsidRPr="006E4DE6">
        <w:t>.</w:t>
      </w:r>
    </w:p>
    <w:p w14:paraId="563FB5C8" w14:textId="77777777" w:rsidR="00B718A1" w:rsidRDefault="00B718A1" w:rsidP="00B718A1">
      <w:pPr>
        <w:pStyle w:val="ListParagraph"/>
        <w:numPr>
          <w:ilvl w:val="0"/>
          <w:numId w:val="3"/>
        </w:numPr>
        <w:spacing w:after="80" w:line="240" w:lineRule="auto"/>
        <w:rPr>
          <w:i/>
          <w:iCs/>
        </w:rPr>
      </w:pPr>
      <w:r w:rsidRPr="003B14FB">
        <w:t xml:space="preserve">View any attachments added to the </w:t>
      </w:r>
      <w:proofErr w:type="gramStart"/>
      <w:r w:rsidRPr="003B14FB">
        <w:t>unit</w:t>
      </w:r>
      <w:proofErr w:type="gramEnd"/>
      <w:r w:rsidRPr="003B14FB">
        <w:t xml:space="preserve"> </w:t>
      </w:r>
    </w:p>
    <w:p w14:paraId="652DA015" w14:textId="77777777" w:rsidR="00B718A1" w:rsidRPr="003B14FB" w:rsidRDefault="00B718A1" w:rsidP="00B718A1">
      <w:pPr>
        <w:pStyle w:val="ListParagraph"/>
        <w:numPr>
          <w:ilvl w:val="0"/>
          <w:numId w:val="3"/>
        </w:numPr>
        <w:spacing w:after="80" w:line="240" w:lineRule="auto"/>
        <w:rPr>
          <w:i/>
          <w:iCs/>
        </w:rPr>
      </w:pPr>
      <w:r w:rsidRPr="003B14FB">
        <w:t xml:space="preserve">View and add unit </w:t>
      </w:r>
      <w:r w:rsidRPr="003B14FB">
        <w:rPr>
          <w:b/>
        </w:rPr>
        <w:t>Service Task</w:t>
      </w:r>
      <w:r w:rsidRPr="00B91401">
        <w:t>.</w:t>
      </w:r>
      <w:r>
        <w:t xml:space="preserve"> </w:t>
      </w:r>
    </w:p>
    <w:p w14:paraId="22632B15" w14:textId="77777777" w:rsidR="00B718A1" w:rsidRDefault="00B718A1" w:rsidP="00B718A1">
      <w:pPr>
        <w:ind w:left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7FB77E" wp14:editId="02AF1785">
            <wp:simplePos x="0" y="0"/>
            <wp:positionH relativeFrom="column">
              <wp:posOffset>-83820</wp:posOffset>
            </wp:positionH>
            <wp:positionV relativeFrom="paragraph">
              <wp:posOffset>-635</wp:posOffset>
            </wp:positionV>
            <wp:extent cx="391795" cy="391795"/>
            <wp:effectExtent l="0" t="0" r="8255" b="8255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TE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5A9">
        <w:rPr>
          <w:b/>
        </w:rPr>
        <w:t>Note:</w:t>
      </w:r>
      <w:r>
        <w:t xml:space="preserve"> Not all the management tools shown above may be available, as these depend on our system setup. Reach out to us if you have any questions.</w:t>
      </w:r>
    </w:p>
    <w:p w14:paraId="51789C38" w14:textId="77777777" w:rsidR="00B718A1" w:rsidRDefault="00B718A1" w:rsidP="00B718A1">
      <w:r>
        <w:rPr>
          <w:noProof/>
        </w:rPr>
        <w:drawing>
          <wp:anchor distT="0" distB="0" distL="114300" distR="114300" simplePos="0" relativeHeight="251663360" behindDoc="0" locked="0" layoutInCell="1" allowOverlap="1" wp14:anchorId="12260C61" wp14:editId="58B5AE85">
            <wp:simplePos x="0" y="0"/>
            <wp:positionH relativeFrom="column">
              <wp:posOffset>2727325</wp:posOffset>
            </wp:positionH>
            <wp:positionV relativeFrom="paragraph">
              <wp:posOffset>219075</wp:posOffset>
            </wp:positionV>
            <wp:extent cx="245745" cy="228600"/>
            <wp:effectExtent l="19050" t="19050" r="20955" b="190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28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DF726" w14:textId="77777777" w:rsidR="00B718A1" w:rsidRDefault="00B718A1" w:rsidP="00B718A1">
      <w:r>
        <w:t xml:space="preserve">In the App, clicking on the Menu icon </w:t>
      </w:r>
      <w:r>
        <w:tab/>
        <w:t xml:space="preserve">        on any of the screens will open the Main Menu:</w:t>
      </w:r>
    </w:p>
    <w:p w14:paraId="01CF2860" w14:textId="77777777" w:rsidR="00B718A1" w:rsidRDefault="00B718A1" w:rsidP="00B718A1">
      <w:bookmarkStart w:id="16" w:name="_Toc28864960"/>
    </w:p>
    <w:p w14:paraId="034CADDD" w14:textId="77777777" w:rsidR="00B718A1" w:rsidRPr="009721FD" w:rsidRDefault="00B718A1" w:rsidP="00B718A1">
      <w:pPr>
        <w:pStyle w:val="Heading2"/>
      </w:pPr>
      <w:bookmarkStart w:id="17" w:name="_Toc93332340"/>
      <w:bookmarkStart w:id="18" w:name="_Toc126934405"/>
      <w:r w:rsidRPr="009721FD">
        <w:lastRenderedPageBreak/>
        <w:t>Dashboard Menu Options</w:t>
      </w:r>
      <w:bookmarkEnd w:id="17"/>
      <w:bookmarkEnd w:id="18"/>
    </w:p>
    <w:p w14:paraId="2FB6B99A" w14:textId="77777777" w:rsidR="00B718A1" w:rsidRPr="00C05CAC" w:rsidRDefault="00B718A1" w:rsidP="00B718A1"/>
    <w:p w14:paraId="0FFB09E8" w14:textId="77777777" w:rsidR="00B718A1" w:rsidRPr="00807C95" w:rsidRDefault="00B718A1" w:rsidP="00B718A1">
      <w:pPr>
        <w:pStyle w:val="Heading3"/>
      </w:pPr>
      <w:bookmarkStart w:id="19" w:name="_Toc93332341"/>
      <w:bookmarkStart w:id="20" w:name="_Toc126934406"/>
      <w:r w:rsidRPr="00807C95">
        <w:t>Reservations</w:t>
      </w:r>
      <w:bookmarkEnd w:id="19"/>
      <w:bookmarkEnd w:id="20"/>
      <w:r w:rsidRPr="00807C95">
        <w:t xml:space="preserve"> </w:t>
      </w:r>
      <w:bookmarkEnd w:id="16"/>
    </w:p>
    <w:p w14:paraId="2CB7C7A0" w14:textId="77777777" w:rsidR="00B718A1" w:rsidRDefault="00B718A1" w:rsidP="00B718A1"/>
    <w:p w14:paraId="2171FD66" w14:textId="77777777" w:rsidR="00B718A1" w:rsidRDefault="00B718A1" w:rsidP="00B718A1">
      <w:r>
        <w:t xml:space="preserve">In this area you will be able to view reservations and modify or cancel your future </w:t>
      </w:r>
      <w:r>
        <w:rPr>
          <w:b/>
        </w:rPr>
        <w:t>Reservations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9"/>
        <w:gridCol w:w="4191"/>
      </w:tblGrid>
      <w:tr w:rsidR="00B718A1" w14:paraId="32ACEDAA" w14:textId="77777777" w:rsidTr="00164330">
        <w:trPr>
          <w:trHeight w:val="6388"/>
        </w:trPr>
        <w:tc>
          <w:tcPr>
            <w:tcW w:w="4099" w:type="dxa"/>
            <w:vAlign w:val="center"/>
          </w:tcPr>
          <w:p w14:paraId="2D12F557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1" layoutInCell="1" allowOverlap="1" wp14:anchorId="4CF50785" wp14:editId="6F2E6609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1704975</wp:posOffset>
                      </wp:positionV>
                      <wp:extent cx="347472" cy="173736"/>
                      <wp:effectExtent l="0" t="19050" r="33655" b="36195"/>
                      <wp:wrapNone/>
                      <wp:docPr id="62" name="Arrow: Right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472" cy="173736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1547B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62" o:spid="_x0000_s1026" type="#_x0000_t13" style="position:absolute;margin-left:186.6pt;margin-top:134.25pt;width:27.35pt;height:13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" fillcolor="#20607f [3204]" strokecolor="#102f3f [1604]" strokeweight="1pt"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0D569C" wp14:editId="34C09BE1">
                  <wp:extent cx="1778000" cy="3887470"/>
                  <wp:effectExtent l="57150" t="57150" r="88900" b="93980"/>
                  <wp:docPr id="30" name="Picture 30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Graphical user interface, text, application, emai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388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5AE8CA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       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: dashboard reservations </w:t>
            </w:r>
          </w:p>
        </w:tc>
        <w:tc>
          <w:tcPr>
            <w:tcW w:w="4191" w:type="dxa"/>
            <w:vAlign w:val="center"/>
          </w:tcPr>
          <w:p w14:paraId="79A17395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5C28CE38" wp14:editId="247C1F20">
                  <wp:extent cx="1828800" cy="3950208"/>
                  <wp:effectExtent l="57150" t="57150" r="95250" b="88900"/>
                  <wp:docPr id="45" name="Picture 4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5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DC120A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        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reservation details</w:t>
            </w:r>
          </w:p>
        </w:tc>
      </w:tr>
    </w:tbl>
    <w:p w14:paraId="2F26590B" w14:textId="77777777" w:rsidR="00B718A1" w:rsidRDefault="00B718A1" w:rsidP="00B718A1">
      <w:bookmarkStart w:id="21" w:name="_Toc28864961"/>
    </w:p>
    <w:p w14:paraId="6D32BD01" w14:textId="77777777" w:rsidR="00B718A1" w:rsidRDefault="00B718A1" w:rsidP="00B718A1"/>
    <w:p w14:paraId="4E89D08A" w14:textId="77777777" w:rsidR="00B718A1" w:rsidRDefault="00B718A1" w:rsidP="00B718A1">
      <w:pPr>
        <w:pStyle w:val="Heading3"/>
      </w:pPr>
      <w:bookmarkStart w:id="22" w:name="_Toc93332342"/>
      <w:bookmarkStart w:id="23" w:name="_Toc126934407"/>
      <w:r>
        <w:t>Availability Calendar</w:t>
      </w:r>
      <w:bookmarkEnd w:id="21"/>
      <w:bookmarkEnd w:id="22"/>
      <w:bookmarkEnd w:id="23"/>
    </w:p>
    <w:p w14:paraId="18121DAB" w14:textId="77777777" w:rsidR="00B718A1" w:rsidRDefault="00B718A1" w:rsidP="00B718A1"/>
    <w:p w14:paraId="0A08F34E" w14:textId="77777777" w:rsidR="00B718A1" w:rsidRDefault="00B718A1" w:rsidP="00B718A1">
      <w:r>
        <w:t>Use the Availability Calendar to easily view the unit’s availability, make reservations or create Owner Blocks. This interactive calendar with simple data gathering process enables easy unit management.</w:t>
      </w:r>
    </w:p>
    <w:p w14:paraId="146AA412" w14:textId="77777777" w:rsidR="00B718A1" w:rsidRDefault="00B718A1" w:rsidP="00B718A1"/>
    <w:p w14:paraId="5A250ADF" w14:textId="77777777" w:rsidR="00B718A1" w:rsidRDefault="00B718A1" w:rsidP="00B718A1"/>
    <w:p w14:paraId="5A1F0006" w14:textId="77777777" w:rsidR="00B718A1" w:rsidRDefault="00B718A1" w:rsidP="00B718A1">
      <w:r>
        <w:t>You can scroll through monthly calendars to view the unit’s occupancy.</w:t>
      </w:r>
    </w:p>
    <w:p w14:paraId="7250DF69" w14:textId="77777777" w:rsidR="00B718A1" w:rsidRDefault="00B718A1" w:rsidP="00B718A1"/>
    <w:p w14:paraId="2397BB4E" w14:textId="77777777" w:rsidR="00B718A1" w:rsidRPr="00B818F3" w:rsidRDefault="00B718A1" w:rsidP="00B718A1">
      <w:pPr>
        <w:pStyle w:val="Heading4"/>
        <w:ind w:left="720"/>
        <w:rPr>
          <w:bCs/>
        </w:rPr>
      </w:pPr>
      <w:bookmarkStart w:id="24" w:name="_Ref92740504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48C2CDDD" wp14:editId="74607CCF">
                <wp:simplePos x="0" y="0"/>
                <wp:positionH relativeFrom="column">
                  <wp:posOffset>1973580</wp:posOffset>
                </wp:positionH>
                <wp:positionV relativeFrom="paragraph">
                  <wp:posOffset>4370705</wp:posOffset>
                </wp:positionV>
                <wp:extent cx="2231136" cy="137160"/>
                <wp:effectExtent l="0" t="0" r="0" b="0"/>
                <wp:wrapTopAndBottom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136" cy="13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BD5FE1" w14:textId="77777777" w:rsidR="00B718A1" w:rsidRPr="001324E6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Availability 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CDDD" id="Text Box 61" o:spid="_x0000_s1029" type="#_x0000_t202" style="position:absolute;left:0;text-align:left;margin-left:155.4pt;margin-top:344.15pt;width:175.7pt;height:1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" stroked="f">
                <v:textbox style="mso-fit-shape-to-text:t" inset="0,0,0,0">
                  <w:txbxContent>
                    <w:p w14:paraId="09BD5FE1" w14:textId="77777777" w:rsidR="00B718A1" w:rsidRPr="001324E6" w:rsidRDefault="00B718A1" w:rsidP="00B718A1">
                      <w:pPr>
                        <w:pStyle w:val="Caption"/>
                        <w:rPr>
                          <w:rFonts w:ascii="Montserrat" w:hAnsi="Montserrat"/>
                          <w:noProof/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: Availability calendar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1" layoutInCell="1" allowOverlap="1" wp14:anchorId="34A1161F" wp14:editId="22DA8618">
            <wp:simplePos x="0" y="0"/>
            <wp:positionH relativeFrom="margin">
              <wp:posOffset>1971675</wp:posOffset>
            </wp:positionH>
            <wp:positionV relativeFrom="paragraph">
              <wp:posOffset>356870</wp:posOffset>
            </wp:positionV>
            <wp:extent cx="2231136" cy="3950208"/>
            <wp:effectExtent l="57150" t="57150" r="93345" b="88900"/>
            <wp:wrapTopAndBottom/>
            <wp:docPr id="41" name="Picture 4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39502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Steps to make </w:t>
      </w:r>
      <w:proofErr w:type="gramStart"/>
      <w:r>
        <w:t>Reservation</w:t>
      </w:r>
      <w:bookmarkEnd w:id="24"/>
      <w:proofErr w:type="gramEnd"/>
      <w:r>
        <w:t xml:space="preserve"> </w:t>
      </w:r>
    </w:p>
    <w:p w14:paraId="0EF95211" w14:textId="77777777" w:rsidR="00B718A1" w:rsidRPr="00E37399" w:rsidRDefault="00B718A1" w:rsidP="00B718A1">
      <w:pPr>
        <w:rPr>
          <w:iCs/>
        </w:rPr>
      </w:pPr>
    </w:p>
    <w:p w14:paraId="0DCE0888" w14:textId="77777777" w:rsidR="00B718A1" w:rsidRDefault="00B718A1" w:rsidP="00B718A1">
      <w:pPr>
        <w:pStyle w:val="ListParagraph"/>
        <w:numPr>
          <w:ilvl w:val="0"/>
          <w:numId w:val="34"/>
        </w:numPr>
        <w:spacing w:after="80" w:line="240" w:lineRule="auto"/>
        <w:jc w:val="left"/>
        <w:rPr>
          <w:i/>
          <w:iCs/>
        </w:rPr>
      </w:pPr>
      <w:r>
        <w:t>Select the reservation type.</w:t>
      </w:r>
    </w:p>
    <w:p w14:paraId="3429FF48" w14:textId="77777777" w:rsidR="00B718A1" w:rsidRPr="00E37399" w:rsidRDefault="00B718A1" w:rsidP="00B718A1">
      <w:pPr>
        <w:pStyle w:val="ListParagraph"/>
        <w:numPr>
          <w:ilvl w:val="0"/>
          <w:numId w:val="34"/>
        </w:numPr>
        <w:spacing w:after="80" w:line="240" w:lineRule="auto"/>
        <w:jc w:val="left"/>
        <w:rPr>
          <w:i/>
          <w:iCs/>
        </w:rPr>
      </w:pPr>
      <w:r w:rsidRPr="00E37399">
        <w:t xml:space="preserve">Select </w:t>
      </w:r>
      <w:r>
        <w:t>[</w:t>
      </w:r>
      <w:r w:rsidRPr="00176FFE">
        <w:rPr>
          <w:b/>
        </w:rPr>
        <w:t>Check In</w:t>
      </w:r>
      <w:r>
        <w:t>]</w:t>
      </w:r>
      <w:r w:rsidRPr="00E37399">
        <w:t xml:space="preserve">. and </w:t>
      </w:r>
      <w:r>
        <w:t>[</w:t>
      </w:r>
      <w:r w:rsidRPr="00176FFE">
        <w:rPr>
          <w:b/>
        </w:rPr>
        <w:t>Check Out</w:t>
      </w:r>
      <w:r>
        <w:t>]</w:t>
      </w:r>
      <w:r w:rsidRPr="00E37399">
        <w:t xml:space="preserve"> dates in the Calendar</w:t>
      </w:r>
      <w:r>
        <w:t>.</w:t>
      </w:r>
    </w:p>
    <w:p w14:paraId="4A3337A2" w14:textId="77777777" w:rsidR="00B718A1" w:rsidRDefault="00B718A1" w:rsidP="00B718A1">
      <w:pPr>
        <w:pStyle w:val="ListParagraph"/>
        <w:numPr>
          <w:ilvl w:val="0"/>
          <w:numId w:val="34"/>
        </w:numPr>
        <w:spacing w:after="80" w:line="240" w:lineRule="auto"/>
        <w:jc w:val="left"/>
        <w:rPr>
          <w:i/>
          <w:iCs/>
        </w:rPr>
      </w:pPr>
      <w:r w:rsidRPr="00E37399">
        <w:t xml:space="preserve">Enter </w:t>
      </w:r>
      <w:r>
        <w:t xml:space="preserve">the remaining </w:t>
      </w:r>
      <w:r w:rsidRPr="00E37399">
        <w:t>reservation info</w:t>
      </w:r>
      <w:r>
        <w:t>rmation.</w:t>
      </w:r>
      <w:r w:rsidRPr="00E37399">
        <w:t xml:space="preserve"> </w:t>
      </w:r>
    </w:p>
    <w:p w14:paraId="29EA30D2" w14:textId="77777777" w:rsidR="00B718A1" w:rsidRPr="00E37399" w:rsidRDefault="00B718A1" w:rsidP="00B718A1">
      <w:pPr>
        <w:pStyle w:val="ListParagraph"/>
        <w:numPr>
          <w:ilvl w:val="0"/>
          <w:numId w:val="34"/>
        </w:numPr>
        <w:spacing w:after="80" w:line="240" w:lineRule="auto"/>
        <w:jc w:val="left"/>
        <w:rPr>
          <w:i/>
          <w:iCs/>
        </w:rPr>
      </w:pPr>
      <w:r>
        <w:t>S</w:t>
      </w:r>
      <w:r w:rsidRPr="00E37399">
        <w:t xml:space="preserve">elect </w:t>
      </w:r>
      <w:r>
        <w:t>[</w:t>
      </w:r>
      <w:r w:rsidRPr="00176FFE">
        <w:rPr>
          <w:b/>
        </w:rPr>
        <w:t>Make Reservation</w:t>
      </w:r>
      <w:r>
        <w:t>]</w:t>
      </w:r>
    </w:p>
    <w:p w14:paraId="185FC281" w14:textId="77777777" w:rsidR="00B718A1" w:rsidRPr="00E37399" w:rsidRDefault="00B718A1" w:rsidP="00B718A1">
      <w:pPr>
        <w:pStyle w:val="ListParagraph"/>
        <w:numPr>
          <w:ilvl w:val="0"/>
          <w:numId w:val="34"/>
        </w:numPr>
        <w:spacing w:after="80" w:line="240" w:lineRule="auto"/>
        <w:jc w:val="left"/>
        <w:rPr>
          <w:i/>
          <w:iCs/>
        </w:rPr>
      </w:pPr>
      <w:r w:rsidRPr="00E37399">
        <w:t>View confirmation screen</w:t>
      </w:r>
    </w:p>
    <w:p w14:paraId="2CB59D04" w14:textId="77777777" w:rsidR="00B718A1" w:rsidRDefault="00B718A1" w:rsidP="00B718A1">
      <w:pPr>
        <w:ind w:right="-180"/>
      </w:pPr>
      <w:r w:rsidRPr="00DC0A84">
        <w:rPr>
          <w:b/>
        </w:rPr>
        <w:t>.</w:t>
      </w:r>
    </w:p>
    <w:tbl>
      <w:tblPr>
        <w:tblStyle w:val="TableGrid"/>
        <w:tblW w:w="9888" w:type="dxa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6"/>
        <w:gridCol w:w="3306"/>
        <w:gridCol w:w="3306"/>
      </w:tblGrid>
      <w:tr w:rsidR="00B718A1" w14:paraId="231FCA72" w14:textId="77777777" w:rsidTr="00164330">
        <w:trPr>
          <w:trHeight w:val="6442"/>
        </w:trPr>
        <w:tc>
          <w:tcPr>
            <w:tcW w:w="3276" w:type="dxa"/>
          </w:tcPr>
          <w:p w14:paraId="4E55673D" w14:textId="77777777" w:rsidR="00B718A1" w:rsidRDefault="00B718A1" w:rsidP="00164330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34571099" wp14:editId="0B249B2C">
                  <wp:extent cx="1828800" cy="3949700"/>
                  <wp:effectExtent l="19050" t="57150" r="95250" b="50800"/>
                  <wp:docPr id="3" name="Picture 3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49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D665F42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7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check-in and check-out dates</w:t>
            </w:r>
          </w:p>
          <w:p w14:paraId="1B61477D" w14:textId="77777777" w:rsidR="00B718A1" w:rsidRDefault="00B718A1" w:rsidP="00164330">
            <w:r>
              <w:rPr>
                <w:noProof/>
              </w:rPr>
              <w:t xml:space="preserve"> </w:t>
            </w:r>
          </w:p>
        </w:tc>
        <w:tc>
          <w:tcPr>
            <w:tcW w:w="3306" w:type="dxa"/>
          </w:tcPr>
          <w:p w14:paraId="7E003816" w14:textId="77777777" w:rsidR="00B718A1" w:rsidRDefault="00B718A1" w:rsidP="00164330">
            <w:pPr>
              <w:keepNext/>
            </w:pPr>
            <w:r>
              <w:rPr>
                <w:noProof/>
              </w:rPr>
              <w:drawing>
                <wp:inline distT="0" distB="0" distL="0" distR="0" wp14:anchorId="16619571" wp14:editId="38AEDB34">
                  <wp:extent cx="1828800" cy="3950208"/>
                  <wp:effectExtent l="38100" t="38100" r="95250" b="88900"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5020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9748E3D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reservation details</w:t>
            </w:r>
          </w:p>
          <w:p w14:paraId="3781A9E1" w14:textId="77777777" w:rsidR="00B718A1" w:rsidRDefault="00B718A1" w:rsidP="00164330">
            <w:r>
              <w:rPr>
                <w:noProof/>
              </w:rPr>
              <w:t xml:space="preserve"> </w:t>
            </w:r>
          </w:p>
        </w:tc>
        <w:tc>
          <w:tcPr>
            <w:tcW w:w="3306" w:type="dxa"/>
          </w:tcPr>
          <w:p w14:paraId="045EEFEA" w14:textId="77777777" w:rsidR="00B718A1" w:rsidRDefault="00B718A1" w:rsidP="00164330">
            <w:pPr>
              <w:keepNext/>
            </w:pPr>
            <w:r>
              <w:rPr>
                <w:noProof/>
              </w:rPr>
              <w:drawing>
                <wp:inline distT="0" distB="0" distL="0" distR="0" wp14:anchorId="271C3ADA" wp14:editId="010A7253">
                  <wp:extent cx="1828800" cy="3950208"/>
                  <wp:effectExtent l="38100" t="38100" r="95250" b="88900"/>
                  <wp:docPr id="6" name="Picture 6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chart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5020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92688F2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confirm reservation</w:t>
            </w:r>
          </w:p>
          <w:p w14:paraId="66609ACE" w14:textId="77777777" w:rsidR="00B718A1" w:rsidRDefault="00B718A1" w:rsidP="00164330">
            <w:r>
              <w:rPr>
                <w:noProof/>
              </w:rPr>
              <w:t xml:space="preserve"> </w:t>
            </w:r>
          </w:p>
        </w:tc>
      </w:tr>
    </w:tbl>
    <w:p w14:paraId="15A649B0" w14:textId="77777777" w:rsidR="00B718A1" w:rsidRPr="008F523D" w:rsidRDefault="00B718A1" w:rsidP="00B718A1">
      <w:pPr>
        <w:rPr>
          <w:highlight w:val="lightGra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08D08551" wp14:editId="42971984">
                <wp:simplePos x="0" y="0"/>
                <wp:positionH relativeFrom="column">
                  <wp:posOffset>4326255</wp:posOffset>
                </wp:positionH>
                <wp:positionV relativeFrom="paragraph">
                  <wp:posOffset>-1860550</wp:posOffset>
                </wp:positionV>
                <wp:extent cx="347345" cy="173355"/>
                <wp:effectExtent l="0" t="19050" r="33655" b="36195"/>
                <wp:wrapNone/>
                <wp:docPr id="64" name="Arrow: Righ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173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67F0" id="Arrow: Right 64" o:spid="_x0000_s1026" type="#_x0000_t13" style="position:absolute;margin-left:340.65pt;margin-top:-146.5pt;width:27.35pt;height:1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" adj="16210" fillcolor="#20607f [3204]" strokecolor="#102f3f [1604]" strokeweight="1pt"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39BABEEC" wp14:editId="4C3B3D59">
                <wp:simplePos x="0" y="0"/>
                <wp:positionH relativeFrom="column">
                  <wp:posOffset>2184400</wp:posOffset>
                </wp:positionH>
                <wp:positionV relativeFrom="paragraph">
                  <wp:posOffset>-2076450</wp:posOffset>
                </wp:positionV>
                <wp:extent cx="347472" cy="173736"/>
                <wp:effectExtent l="0" t="19050" r="33655" b="36195"/>
                <wp:wrapNone/>
                <wp:docPr id="63" name="Arrow: Righ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" cy="17373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5C54" id="Arrow: Right 63" o:spid="_x0000_s1026" type="#_x0000_t13" style="position:absolute;margin-left:172pt;margin-top:-163.5pt;width:27.35pt;height:13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" fillcolor="#20607f [3204]" strokecolor="#102f3f [1604]" strokeweight="1pt">
                <w10:anchorlock/>
              </v:shape>
            </w:pict>
          </mc:Fallback>
        </mc:AlternateContent>
      </w:r>
    </w:p>
    <w:p w14:paraId="2765A959" w14:textId="77777777" w:rsidR="00B718A1" w:rsidRDefault="00B718A1" w:rsidP="00B718A1">
      <w:pPr>
        <w:pStyle w:val="Heading3"/>
      </w:pPr>
      <w:bookmarkStart w:id="25" w:name="_Toc28864962"/>
      <w:bookmarkStart w:id="26" w:name="_Toc93332343"/>
      <w:bookmarkStart w:id="27" w:name="_Toc126934408"/>
      <w:r>
        <w:t>Work Orders</w:t>
      </w:r>
      <w:bookmarkEnd w:id="25"/>
      <w:bookmarkEnd w:id="26"/>
      <w:bookmarkEnd w:id="27"/>
    </w:p>
    <w:p w14:paraId="021E8EF5" w14:textId="77777777" w:rsidR="00B718A1" w:rsidRDefault="00B718A1" w:rsidP="00B718A1"/>
    <w:p w14:paraId="695EF563" w14:textId="77777777" w:rsidR="00B718A1" w:rsidRDefault="00B718A1" w:rsidP="00B718A1">
      <w:r>
        <w:t xml:space="preserve">In this area, you will be able to view the unit’s </w:t>
      </w:r>
      <w:r w:rsidRPr="00634431">
        <w:rPr>
          <w:b/>
        </w:rPr>
        <w:t>Work Orders</w:t>
      </w:r>
      <w:r>
        <w:t xml:space="preserve"> as well as add new ones:</w:t>
      </w:r>
    </w:p>
    <w:p w14:paraId="7AF8D37F" w14:textId="77777777" w:rsidR="00B718A1" w:rsidRDefault="00B718A1" w:rsidP="00B718A1"/>
    <w:p w14:paraId="36D69BA2" w14:textId="77777777" w:rsidR="00B718A1" w:rsidRDefault="00B718A1" w:rsidP="00B718A1">
      <w:r>
        <w:t xml:space="preserve">The unit’s Work Orders will be sorted in </w:t>
      </w:r>
      <w:r w:rsidRPr="000A7B9D">
        <w:rPr>
          <w:b/>
        </w:rPr>
        <w:t xml:space="preserve">Pending, Active </w:t>
      </w:r>
      <w:r w:rsidRPr="000A7B9D">
        <w:t>and</w:t>
      </w:r>
      <w:r w:rsidRPr="000A7B9D">
        <w:rPr>
          <w:b/>
        </w:rPr>
        <w:t xml:space="preserve"> Completed</w:t>
      </w:r>
      <w:r>
        <w:t xml:space="preserve"> status. </w:t>
      </w:r>
    </w:p>
    <w:p w14:paraId="621D704A" w14:textId="77777777" w:rsidR="00B718A1" w:rsidRDefault="00B718A1" w:rsidP="00B718A1">
      <w:r>
        <w:t xml:space="preserve">The main view will be </w:t>
      </w:r>
      <w:r w:rsidRPr="000A7B9D">
        <w:rPr>
          <w:b/>
        </w:rPr>
        <w:t>Active</w:t>
      </w:r>
      <w:r w:rsidRPr="000A7B9D">
        <w:t>.</w:t>
      </w:r>
      <w:r>
        <w:t xml:space="preserve"> Work Orders marked as </w:t>
      </w:r>
      <w:r w:rsidRPr="000A7B9D">
        <w:rPr>
          <w:b/>
        </w:rPr>
        <w:t>Critical</w:t>
      </w:r>
      <w:r>
        <w:t xml:space="preserve"> will be positioned at the </w:t>
      </w:r>
      <w:r w:rsidRPr="000A7B9D">
        <w:rPr>
          <w:b/>
        </w:rPr>
        <w:t>top</w:t>
      </w:r>
      <w:r>
        <w:t xml:space="preserve"> of the list.</w:t>
      </w:r>
    </w:p>
    <w:p w14:paraId="1E69A9F1" w14:textId="77777777" w:rsidR="00B718A1" w:rsidRDefault="00B718A1" w:rsidP="00B718A1"/>
    <w:p w14:paraId="56A93AF9" w14:textId="77777777" w:rsidR="00B718A1" w:rsidRDefault="00B718A1" w:rsidP="00B718A1">
      <w:r>
        <w:rPr>
          <w:noProof/>
        </w:rPr>
        <w:drawing>
          <wp:anchor distT="0" distB="0" distL="114300" distR="114300" simplePos="0" relativeHeight="251660288" behindDoc="0" locked="0" layoutInCell="1" allowOverlap="1" wp14:anchorId="17AD6277" wp14:editId="71A72E9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91795" cy="391795"/>
            <wp:effectExtent l="0" t="0" r="8255" b="8255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TE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B735A9">
        <w:rPr>
          <w:b/>
        </w:rPr>
        <w:t xml:space="preserve">Note: </w:t>
      </w:r>
      <w:r w:rsidRPr="00B735A9">
        <w:rPr>
          <w:b/>
        </w:rPr>
        <w:tab/>
      </w:r>
      <w:r>
        <w:t xml:space="preserve">You will </w:t>
      </w:r>
      <w:r w:rsidRPr="000E04C6">
        <w:rPr>
          <w:b/>
        </w:rPr>
        <w:t>not</w:t>
      </w:r>
      <w:r w:rsidRPr="00265584">
        <w:rPr>
          <w:b/>
          <w:i/>
        </w:rPr>
        <w:t xml:space="preserve"> </w:t>
      </w:r>
      <w:r w:rsidRPr="00265584">
        <w:t xml:space="preserve">be able to modify </w:t>
      </w:r>
      <w:r>
        <w:t xml:space="preserve">the unit’s </w:t>
      </w:r>
      <w:r w:rsidRPr="00265584">
        <w:t>Work Orders from this</w:t>
      </w:r>
    </w:p>
    <w:p w14:paraId="354833AE" w14:textId="77777777" w:rsidR="00B718A1" w:rsidRDefault="00B718A1" w:rsidP="00B718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B456DD" wp14:editId="627532AD">
                <wp:simplePos x="0" y="0"/>
                <wp:positionH relativeFrom="column">
                  <wp:posOffset>1546860</wp:posOffset>
                </wp:positionH>
                <wp:positionV relativeFrom="paragraph">
                  <wp:posOffset>4517390</wp:posOffset>
                </wp:positionV>
                <wp:extent cx="2221865" cy="635"/>
                <wp:effectExtent l="0" t="0" r="0" b="0"/>
                <wp:wrapTopAndBottom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8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D1A3B7" w14:textId="77777777" w:rsidR="00B718A1" w:rsidRPr="00681E1C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work orders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56DD" id="Text Box 65" o:spid="_x0000_s1030" type="#_x0000_t202" style="position:absolute;left:0;text-align:left;margin-left:121.8pt;margin-top:355.7pt;width:174.9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" stroked="f">
                <v:textbox style="mso-fit-shape-to-text:t" inset="0,0,0,0">
                  <w:txbxContent>
                    <w:p w14:paraId="34D1A3B7" w14:textId="77777777" w:rsidR="00B718A1" w:rsidRPr="00681E1C" w:rsidRDefault="00B718A1" w:rsidP="00B718A1">
                      <w:pPr>
                        <w:pStyle w:val="Caption"/>
                        <w:rPr>
                          <w:rFonts w:ascii="Montserrat" w:hAnsi="Montserrat"/>
                          <w:noProof/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: work orders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1" layoutInCell="1" allowOverlap="1" wp14:anchorId="4526013F" wp14:editId="5E0AA507">
            <wp:simplePos x="0" y="0"/>
            <wp:positionH relativeFrom="margin">
              <wp:posOffset>1546860</wp:posOffset>
            </wp:positionH>
            <wp:positionV relativeFrom="paragraph">
              <wp:posOffset>510540</wp:posOffset>
            </wp:positionV>
            <wp:extent cx="2221992" cy="3950208"/>
            <wp:effectExtent l="57150" t="57150" r="102235" b="88900"/>
            <wp:wrapTopAndBottom/>
            <wp:docPr id="110" name="Picture 1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395020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Pr="00265584">
        <w:t>screen.</w:t>
      </w:r>
      <w:r>
        <w:t xml:space="preserve"> Once added, work orders will be “closed” to modification. </w:t>
      </w:r>
    </w:p>
    <w:p w14:paraId="2DF37028" w14:textId="77777777" w:rsidR="00B718A1" w:rsidRDefault="00B718A1" w:rsidP="00B718A1"/>
    <w:p w14:paraId="6F226F1E" w14:textId="77777777" w:rsidR="00B718A1" w:rsidRDefault="00B718A1" w:rsidP="00B718A1"/>
    <w:p w14:paraId="170DC1C5" w14:textId="77777777" w:rsidR="00B718A1" w:rsidRPr="00A54006" w:rsidRDefault="00B718A1" w:rsidP="00B718A1">
      <w:pPr>
        <w:pStyle w:val="Heading4"/>
        <w:ind w:left="720"/>
        <w:rPr>
          <w:bCs/>
        </w:rPr>
      </w:pPr>
      <w:r>
        <w:t>Add Work Order</w:t>
      </w:r>
    </w:p>
    <w:p w14:paraId="05CF5D64" w14:textId="77777777" w:rsidR="00B718A1" w:rsidRDefault="00B718A1" w:rsidP="00B718A1">
      <w:pPr>
        <w:ind w:left="720"/>
      </w:pPr>
    </w:p>
    <w:p w14:paraId="7F3E68FE" w14:textId="77777777" w:rsidR="00B718A1" w:rsidRDefault="00B718A1" w:rsidP="00B718A1">
      <w:pPr>
        <w:ind w:left="720"/>
      </w:pPr>
      <w:r>
        <w:t>You can also add work orders.</w:t>
      </w:r>
    </w:p>
    <w:p w14:paraId="184EC3CC" w14:textId="77777777" w:rsidR="00B718A1" w:rsidRDefault="00B718A1" w:rsidP="00B718A1">
      <w:pPr>
        <w:ind w:left="720"/>
      </w:pPr>
      <w:r>
        <w:t xml:space="preserve">The process to </w:t>
      </w:r>
      <w:r w:rsidRPr="004926E0">
        <w:rPr>
          <w:b/>
        </w:rPr>
        <w:t xml:space="preserve">Add </w:t>
      </w:r>
      <w:r>
        <w:rPr>
          <w:b/>
        </w:rPr>
        <w:t xml:space="preserve">a </w:t>
      </w:r>
      <w:r w:rsidRPr="004926E0">
        <w:rPr>
          <w:b/>
        </w:rPr>
        <w:t>Work Order</w:t>
      </w:r>
      <w:r>
        <w:t xml:space="preserve"> is simple (</w:t>
      </w:r>
      <w:r w:rsidRPr="006C1C5B">
        <w:rPr>
          <w:b/>
        </w:rPr>
        <w:t>Figures 11 – 16</w:t>
      </w:r>
      <w:r>
        <w:t>)</w:t>
      </w:r>
    </w:p>
    <w:p w14:paraId="20BA35C3" w14:textId="77777777" w:rsidR="00B718A1" w:rsidRPr="008F43A7" w:rsidRDefault="00B718A1" w:rsidP="00B718A1">
      <w:pPr>
        <w:pStyle w:val="ListParagraph"/>
        <w:numPr>
          <w:ilvl w:val="0"/>
          <w:numId w:val="29"/>
        </w:numPr>
        <w:spacing w:after="80" w:line="240" w:lineRule="auto"/>
        <w:jc w:val="left"/>
        <w:rPr>
          <w:bCs/>
          <w:i/>
          <w:iCs/>
        </w:rPr>
      </w:pPr>
      <w:r w:rsidRPr="00E27C2D">
        <w:t xml:space="preserve">Enter a </w:t>
      </w:r>
      <w:r w:rsidRPr="00E27C2D">
        <w:rPr>
          <w:b/>
        </w:rPr>
        <w:t>Title</w:t>
      </w:r>
      <w:r>
        <w:rPr>
          <w:b/>
        </w:rPr>
        <w:t>.</w:t>
      </w:r>
    </w:p>
    <w:p w14:paraId="22AD4CB6" w14:textId="77777777" w:rsidR="00B718A1" w:rsidRPr="00E27C2D" w:rsidRDefault="00B718A1" w:rsidP="00B718A1">
      <w:pPr>
        <w:pStyle w:val="ListParagraph"/>
        <w:numPr>
          <w:ilvl w:val="0"/>
          <w:numId w:val="29"/>
        </w:numPr>
        <w:spacing w:after="80" w:line="240" w:lineRule="auto"/>
        <w:jc w:val="left"/>
        <w:rPr>
          <w:i/>
          <w:iCs/>
        </w:rPr>
      </w:pPr>
      <w:r w:rsidRPr="00E27C2D">
        <w:t xml:space="preserve">Select a </w:t>
      </w:r>
      <w:r w:rsidRPr="00E27C2D">
        <w:rPr>
          <w:b/>
        </w:rPr>
        <w:t>Priority</w:t>
      </w:r>
      <w:r>
        <w:rPr>
          <w:b/>
        </w:rPr>
        <w:t>.</w:t>
      </w:r>
    </w:p>
    <w:p w14:paraId="6D64B7E8" w14:textId="77777777" w:rsidR="00B718A1" w:rsidRPr="00E27C2D" w:rsidRDefault="00B718A1" w:rsidP="00B718A1">
      <w:pPr>
        <w:pStyle w:val="ListParagraph"/>
        <w:numPr>
          <w:ilvl w:val="0"/>
          <w:numId w:val="29"/>
        </w:numPr>
        <w:spacing w:after="80" w:line="240" w:lineRule="auto"/>
        <w:jc w:val="left"/>
        <w:rPr>
          <w:i/>
          <w:iCs/>
        </w:rPr>
      </w:pPr>
      <w:r w:rsidRPr="00E27C2D">
        <w:t xml:space="preserve">Enter a </w:t>
      </w:r>
      <w:r w:rsidRPr="00E27C2D">
        <w:rPr>
          <w:b/>
        </w:rPr>
        <w:t>Description</w:t>
      </w:r>
      <w:r>
        <w:rPr>
          <w:b/>
        </w:rPr>
        <w:t>.</w:t>
      </w:r>
    </w:p>
    <w:p w14:paraId="4BF03EA9" w14:textId="77777777" w:rsidR="00B718A1" w:rsidRPr="00E27C2D" w:rsidRDefault="00B718A1" w:rsidP="00B718A1">
      <w:pPr>
        <w:pStyle w:val="ListParagraph"/>
        <w:numPr>
          <w:ilvl w:val="0"/>
          <w:numId w:val="29"/>
        </w:numPr>
        <w:spacing w:after="80" w:line="240" w:lineRule="auto"/>
        <w:jc w:val="left"/>
        <w:rPr>
          <w:i/>
          <w:iCs/>
        </w:rPr>
      </w:pPr>
      <w:r>
        <w:t>Add photos if required.</w:t>
      </w:r>
    </w:p>
    <w:p w14:paraId="5AA0AB24" w14:textId="77777777" w:rsidR="00B718A1" w:rsidRPr="00E27C2D" w:rsidRDefault="00B718A1" w:rsidP="00B718A1">
      <w:pPr>
        <w:pStyle w:val="ListParagraph"/>
        <w:numPr>
          <w:ilvl w:val="0"/>
          <w:numId w:val="29"/>
        </w:numPr>
        <w:spacing w:after="80" w:line="240" w:lineRule="auto"/>
        <w:jc w:val="left"/>
        <w:rPr>
          <w:i/>
          <w:iCs/>
        </w:rPr>
      </w:pPr>
      <w:r>
        <w:t>Select [</w:t>
      </w:r>
      <w:r w:rsidRPr="00D551AF">
        <w:rPr>
          <w:b/>
        </w:rPr>
        <w:t>Create Work Order</w:t>
      </w:r>
      <w:r>
        <w:t>] and confirm.</w:t>
      </w:r>
    </w:p>
    <w:p w14:paraId="60D2646F" w14:textId="77777777" w:rsidR="00B718A1" w:rsidRDefault="00B718A1" w:rsidP="00B718A1">
      <w:pPr>
        <w:ind w:left="720"/>
      </w:pPr>
    </w:p>
    <w:tbl>
      <w:tblPr>
        <w:tblStyle w:val="TableGrid"/>
        <w:tblW w:w="9918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3306"/>
        <w:gridCol w:w="3306"/>
      </w:tblGrid>
      <w:tr w:rsidR="00B718A1" w14:paraId="4585593E" w14:textId="77777777" w:rsidTr="00164330">
        <w:trPr>
          <w:trHeight w:val="5611"/>
        </w:trPr>
        <w:tc>
          <w:tcPr>
            <w:tcW w:w="3306" w:type="dxa"/>
            <w:vAlign w:val="center"/>
          </w:tcPr>
          <w:p w14:paraId="0263E6CC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69E0E6" wp14:editId="4DE5ABD9">
                  <wp:extent cx="1813560" cy="3108960"/>
                  <wp:effectExtent l="57150" t="57150" r="91440" b="91440"/>
                  <wp:docPr id="44" name="Picture 44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Graphical user interface, text, application, chat or text mess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D99C5DF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11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enter title</w:t>
            </w:r>
          </w:p>
        </w:tc>
        <w:tc>
          <w:tcPr>
            <w:tcW w:w="3306" w:type="dxa"/>
            <w:vAlign w:val="center"/>
          </w:tcPr>
          <w:p w14:paraId="1F48EAD6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FE8AEE" wp14:editId="0624CA45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1673860</wp:posOffset>
                      </wp:positionV>
                      <wp:extent cx="368300" cy="171450"/>
                      <wp:effectExtent l="0" t="19050" r="31750" b="38100"/>
                      <wp:wrapNone/>
                      <wp:docPr id="23" name="Arrow: Righ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926FE" id="Arrow: Right 23" o:spid="_x0000_s1026" type="#_x0000_t13" style="position:absolute;margin-left:144.1pt;margin-top:131.8pt;width:29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" adj="16572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706BA4" wp14:editId="0FDE63B9">
                      <wp:simplePos x="0" y="0"/>
                      <wp:positionH relativeFrom="column">
                        <wp:posOffset>-232410</wp:posOffset>
                      </wp:positionH>
                      <wp:positionV relativeFrom="paragraph">
                        <wp:posOffset>1677670</wp:posOffset>
                      </wp:positionV>
                      <wp:extent cx="349250" cy="171450"/>
                      <wp:effectExtent l="0" t="19050" r="31750" b="38100"/>
                      <wp:wrapNone/>
                      <wp:docPr id="15" name="Arrow: Righ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3C43A" id="Arrow: Right 15" o:spid="_x0000_s1026" type="#_x0000_t13" style="position:absolute;margin-left:-18.3pt;margin-top:132.1pt;width:27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" adj="16298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A46E52" wp14:editId="7C292FE1">
                  <wp:extent cx="1813560" cy="3108960"/>
                  <wp:effectExtent l="57150" t="57150" r="91440" b="91440"/>
                  <wp:docPr id="16" name="Picture 1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65D0A9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12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select priority</w:t>
            </w:r>
          </w:p>
        </w:tc>
        <w:tc>
          <w:tcPr>
            <w:tcW w:w="3306" w:type="dxa"/>
            <w:vAlign w:val="center"/>
          </w:tcPr>
          <w:p w14:paraId="1C02B0B9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531EC0C0" wp14:editId="5DD562E2">
                  <wp:extent cx="1814401" cy="3108960"/>
                  <wp:effectExtent l="57150" t="57150" r="90805" b="91440"/>
                  <wp:docPr id="19" name="Picture 1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01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426E11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13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add description</w:t>
            </w:r>
          </w:p>
        </w:tc>
      </w:tr>
      <w:tr w:rsidR="00B718A1" w14:paraId="5E91AB3B" w14:textId="77777777" w:rsidTr="00164330">
        <w:trPr>
          <w:trHeight w:val="5611"/>
        </w:trPr>
        <w:tc>
          <w:tcPr>
            <w:tcW w:w="3306" w:type="dxa"/>
            <w:vAlign w:val="center"/>
          </w:tcPr>
          <w:p w14:paraId="27BD7BE9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3F6FD6" wp14:editId="42B2489F">
                      <wp:simplePos x="0" y="0"/>
                      <wp:positionH relativeFrom="column">
                        <wp:posOffset>1753870</wp:posOffset>
                      </wp:positionH>
                      <wp:positionV relativeFrom="page">
                        <wp:posOffset>1549400</wp:posOffset>
                      </wp:positionV>
                      <wp:extent cx="365760" cy="173355"/>
                      <wp:effectExtent l="19050" t="19050" r="15240" b="36195"/>
                      <wp:wrapNone/>
                      <wp:docPr id="24" name="Arrow: Righ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1733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4809" id="Arrow: Right 24" o:spid="_x0000_s1026" type="#_x0000_t13" style="position:absolute;margin-left:138.1pt;margin-top:122pt;width:28.8pt;height:13.6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" adj="16481" fillcolor="#20607f [3204]" strokecolor="#102f3f [1604]" strokeweight="1pt"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98DA78" wp14:editId="1F021E37">
                  <wp:extent cx="1851660" cy="3131820"/>
                  <wp:effectExtent l="57150" t="57150" r="91440" b="87630"/>
                  <wp:docPr id="43" name="Picture 43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Graphical user interface, application, Tea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236" b="1043"/>
                          <a:stretch/>
                        </pic:blipFill>
                        <pic:spPr bwMode="auto">
                          <a:xfrm>
                            <a:off x="0" y="0"/>
                            <a:ext cx="1852517" cy="313326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477210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noProof/>
              </w:rPr>
              <w:fldChar w:fldCharType="end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6</w:t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view confirmation</w:t>
            </w:r>
          </w:p>
        </w:tc>
        <w:tc>
          <w:tcPr>
            <w:tcW w:w="3306" w:type="dxa"/>
            <w:vAlign w:val="center"/>
          </w:tcPr>
          <w:p w14:paraId="6EEF902C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F4DD7AF" wp14:editId="585814C9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1544320</wp:posOffset>
                      </wp:positionV>
                      <wp:extent cx="368300" cy="171450"/>
                      <wp:effectExtent l="19050" t="19050" r="12700" b="38100"/>
                      <wp:wrapNone/>
                      <wp:docPr id="26" name="Arrow: Righ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830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A306F" id="Arrow: Right 26" o:spid="_x0000_s1026" type="#_x0000_t13" style="position:absolute;margin-left:143.95pt;margin-top:121.6pt;width:29pt;height:13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" adj="16572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225669" wp14:editId="2E59C97F">
                  <wp:extent cx="1814145" cy="3108960"/>
                  <wp:effectExtent l="57150" t="57150" r="91440" b="91440"/>
                  <wp:docPr id="21" name="Picture 21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Graphical user interface, text, application, chat or text mess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45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77AE94F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15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confirm details</w:t>
            </w:r>
          </w:p>
        </w:tc>
        <w:tc>
          <w:tcPr>
            <w:tcW w:w="3306" w:type="dxa"/>
            <w:vAlign w:val="center"/>
          </w:tcPr>
          <w:p w14:paraId="41556952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93CE53" wp14:editId="525F210A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-12065</wp:posOffset>
                      </wp:positionV>
                      <wp:extent cx="368300" cy="171450"/>
                      <wp:effectExtent l="22225" t="0" r="34925" b="34925"/>
                      <wp:wrapNone/>
                      <wp:docPr id="57" name="Arrow: Right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6830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92A49" id="Arrow: Right 57" o:spid="_x0000_s1026" type="#_x0000_t13" style="position:absolute;margin-left:70.2pt;margin-top:-.95pt;width:29pt;height:13.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" adj="16572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836323" wp14:editId="197EFBC7">
                  <wp:extent cx="1813560" cy="3108960"/>
                  <wp:effectExtent l="57150" t="57150" r="91440" b="91440"/>
                  <wp:docPr id="20" name="Picture 20" descr="Chart, line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hart, line char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B63EBE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Figure 14: create work order</w:t>
            </w:r>
          </w:p>
        </w:tc>
      </w:tr>
    </w:tbl>
    <w:p w14:paraId="1562D6B8" w14:textId="77777777" w:rsidR="00B718A1" w:rsidRDefault="00B718A1" w:rsidP="00B718A1">
      <w:pPr>
        <w:ind w:left="720"/>
      </w:pPr>
    </w:p>
    <w:p w14:paraId="0BD413FC" w14:textId="77777777" w:rsidR="00B718A1" w:rsidRDefault="00B718A1" w:rsidP="00B718A1">
      <w:pPr>
        <w:ind w:left="720"/>
      </w:pPr>
    </w:p>
    <w:p w14:paraId="620F546E" w14:textId="77777777" w:rsidR="00B718A1" w:rsidRDefault="00B718A1" w:rsidP="00B718A1">
      <w:pPr>
        <w:ind w:left="720"/>
      </w:pPr>
    </w:p>
    <w:p w14:paraId="0126EE69" w14:textId="77777777" w:rsidR="00B718A1" w:rsidRDefault="00B718A1" w:rsidP="00B718A1">
      <w:pPr>
        <w:ind w:left="720"/>
      </w:pPr>
    </w:p>
    <w:p w14:paraId="4D94DB94" w14:textId="77777777" w:rsidR="00B718A1" w:rsidRDefault="00B718A1" w:rsidP="00B718A1">
      <w:pPr>
        <w:pStyle w:val="Heading3"/>
      </w:pPr>
      <w:bookmarkStart w:id="28" w:name="_Toc28864963"/>
      <w:bookmarkStart w:id="29" w:name="_Toc93332344"/>
      <w:bookmarkStart w:id="30" w:name="_Toc126934409"/>
      <w:r>
        <w:lastRenderedPageBreak/>
        <w:t>Reports</w:t>
      </w:r>
      <w:bookmarkEnd w:id="28"/>
      <w:bookmarkEnd w:id="29"/>
      <w:bookmarkEnd w:id="30"/>
    </w:p>
    <w:p w14:paraId="62B8A7C3" w14:textId="77777777" w:rsidR="00B718A1" w:rsidRDefault="00B718A1" w:rsidP="00B718A1"/>
    <w:p w14:paraId="6108D7D4" w14:textId="77777777" w:rsidR="00B718A1" w:rsidRDefault="00B718A1" w:rsidP="00B718A1">
      <w:r>
        <w:t xml:space="preserve">By accessing the </w:t>
      </w:r>
      <w:r w:rsidRPr="001E2FA0">
        <w:rPr>
          <w:b/>
        </w:rPr>
        <w:t>Reports</w:t>
      </w:r>
      <w:r>
        <w:t xml:space="preserve"> area, you will have access to the following:</w:t>
      </w:r>
    </w:p>
    <w:p w14:paraId="2B4CC0C0" w14:textId="77777777" w:rsidR="00B718A1" w:rsidRDefault="00B718A1" w:rsidP="00B718A1"/>
    <w:p w14:paraId="3A8B4C55" w14:textId="77777777" w:rsidR="00B718A1" w:rsidRDefault="00B718A1" w:rsidP="00B718A1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8DAE67" wp14:editId="5168663B">
            <wp:simplePos x="0" y="0"/>
            <wp:positionH relativeFrom="column">
              <wp:posOffset>6350</wp:posOffset>
            </wp:positionH>
            <wp:positionV relativeFrom="paragraph">
              <wp:posOffset>4851400</wp:posOffset>
            </wp:positionV>
            <wp:extent cx="391795" cy="391795"/>
            <wp:effectExtent l="0" t="0" r="8255" b="8255"/>
            <wp:wrapSquare wrapText="bothSides"/>
            <wp:docPr id="38" name="Graph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TE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26C3D8" wp14:editId="43340A36">
                <wp:simplePos x="0" y="0"/>
                <wp:positionH relativeFrom="column">
                  <wp:posOffset>2070735</wp:posOffset>
                </wp:positionH>
                <wp:positionV relativeFrom="paragraph">
                  <wp:posOffset>4485640</wp:posOffset>
                </wp:positionV>
                <wp:extent cx="2032000" cy="635"/>
                <wp:effectExtent l="0" t="0" r="0" b="0"/>
                <wp:wrapTopAndBottom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798DB7" w14:textId="77777777" w:rsidR="00B718A1" w:rsidRPr="009917A8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reports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6C3D8" id="Text Box 68" o:spid="_x0000_s1031" type="#_x0000_t202" style="position:absolute;left:0;text-align:left;margin-left:163.05pt;margin-top:353.2pt;width:160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" stroked="f">
                <v:textbox style="mso-fit-shape-to-text:t" inset="0,0,0,0">
                  <w:txbxContent>
                    <w:p w14:paraId="4A798DB7" w14:textId="77777777" w:rsidR="00B718A1" w:rsidRPr="009917A8" w:rsidRDefault="00B718A1" w:rsidP="00B718A1">
                      <w:pPr>
                        <w:pStyle w:val="Caption"/>
                        <w:rPr>
                          <w:rFonts w:ascii="Montserrat" w:hAnsi="Montserrat"/>
                          <w:noProof/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: reports menu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78A42A" wp14:editId="353EC456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2032002" cy="4389120"/>
            <wp:effectExtent l="57150" t="57150" r="101600" b="87630"/>
            <wp:wrapTopAndBottom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2" cy="4389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C36C4" w14:textId="77777777" w:rsidR="00B718A1" w:rsidRDefault="00B718A1" w:rsidP="00B718A1">
      <w:r w:rsidRPr="00B735A9">
        <w:rPr>
          <w:b/>
        </w:rPr>
        <w:t>Note:</w:t>
      </w:r>
      <w:r>
        <w:t xml:space="preserve"> The Month End Statement will always show in this area. Depending on our system setup, other reports may not be available.</w:t>
      </w:r>
    </w:p>
    <w:p w14:paraId="42CDC788" w14:textId="77777777" w:rsidR="00B718A1" w:rsidRPr="00FB5ABF" w:rsidRDefault="00B718A1" w:rsidP="00B718A1"/>
    <w:p w14:paraId="6B6C8D70" w14:textId="77777777" w:rsidR="00B718A1" w:rsidRPr="005A4965" w:rsidRDefault="00B718A1" w:rsidP="00B718A1">
      <w:pPr>
        <w:pStyle w:val="Heading4"/>
        <w:ind w:left="720"/>
        <w:rPr>
          <w:bCs/>
        </w:rPr>
      </w:pPr>
      <w:r>
        <w:t>Month End Statement</w:t>
      </w:r>
    </w:p>
    <w:p w14:paraId="3E7AE425" w14:textId="77777777" w:rsidR="00B718A1" w:rsidRDefault="00B718A1" w:rsidP="00B718A1">
      <w:pPr>
        <w:ind w:left="720"/>
      </w:pPr>
    </w:p>
    <w:p w14:paraId="0B8F2CFF" w14:textId="77777777" w:rsidR="00B718A1" w:rsidRPr="00C760B2" w:rsidRDefault="00B718A1" w:rsidP="00B718A1">
      <w:pPr>
        <w:pStyle w:val="ListParagraph"/>
        <w:numPr>
          <w:ilvl w:val="0"/>
          <w:numId w:val="27"/>
        </w:numPr>
        <w:spacing w:after="80" w:line="240" w:lineRule="auto"/>
        <w:jc w:val="left"/>
        <w:rPr>
          <w:i/>
          <w:iCs/>
        </w:rPr>
      </w:pPr>
      <w:r w:rsidRPr="00C760B2">
        <w:t>Selecting this tab will show all the month end statements available for the unit</w:t>
      </w:r>
      <w:r>
        <w:t xml:space="preserve"> </w:t>
      </w:r>
    </w:p>
    <w:p w14:paraId="0EBDE60A" w14:textId="77777777" w:rsidR="00B718A1" w:rsidRPr="00C760B2" w:rsidRDefault="00B718A1" w:rsidP="00B718A1">
      <w:pPr>
        <w:pStyle w:val="ListParagraph"/>
        <w:numPr>
          <w:ilvl w:val="0"/>
          <w:numId w:val="27"/>
        </w:numPr>
        <w:spacing w:after="80" w:line="240" w:lineRule="auto"/>
        <w:jc w:val="left"/>
        <w:rPr>
          <w:i/>
          <w:iCs/>
        </w:rPr>
      </w:pPr>
      <w:r w:rsidRPr="00C760B2">
        <w:t>Select a statement to view</w:t>
      </w:r>
      <w:r>
        <w:t xml:space="preserve"> (</w:t>
      </w:r>
      <w:r w:rsidRPr="006C1C5B">
        <w:rPr>
          <w:b/>
        </w:rPr>
        <w:t>Figure 18</w:t>
      </w:r>
      <w:r>
        <w:rPr>
          <w:b/>
        </w:rPr>
        <w:t xml:space="preserve"> &amp; 19</w:t>
      </w:r>
      <w:proofErr w:type="gramStart"/>
      <w:r>
        <w:t>)</w:t>
      </w:r>
      <w:r w:rsidRPr="00C760B2">
        <w:t>..</w:t>
      </w:r>
      <w:proofErr w:type="gramEnd"/>
    </w:p>
    <w:p w14:paraId="262ED857" w14:textId="77777777" w:rsidR="00B718A1" w:rsidRDefault="00B718A1" w:rsidP="00B718A1"/>
    <w:tbl>
      <w:tblPr>
        <w:tblStyle w:val="TableGrid"/>
        <w:tblW w:w="9782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6"/>
        <w:gridCol w:w="5316"/>
      </w:tblGrid>
      <w:tr w:rsidR="00B718A1" w14:paraId="039B9AB0" w14:textId="77777777" w:rsidTr="00164330">
        <w:tc>
          <w:tcPr>
            <w:tcW w:w="4466" w:type="dxa"/>
            <w:vAlign w:val="center"/>
          </w:tcPr>
          <w:p w14:paraId="6E2E38C0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FEF25B" wp14:editId="26A4621B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1355725</wp:posOffset>
                      </wp:positionV>
                      <wp:extent cx="349250" cy="171450"/>
                      <wp:effectExtent l="0" t="19050" r="31750" b="38100"/>
                      <wp:wrapNone/>
                      <wp:docPr id="40" name="Arrow: Righ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82FB3" id="Arrow: Right 40" o:spid="_x0000_s1026" type="#_x0000_t13" style="position:absolute;margin-left:191.5pt;margin-top:106.75pt;width:27.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" adj="16298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545F82" wp14:editId="3EE0AC75">
                  <wp:extent cx="1828800" cy="3950208"/>
                  <wp:effectExtent l="57150" t="57150" r="95250" b="88900"/>
                  <wp:docPr id="47" name="Picture 47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502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E4411F6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        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18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month end statement screen</w:t>
            </w:r>
          </w:p>
        </w:tc>
        <w:tc>
          <w:tcPr>
            <w:tcW w:w="5316" w:type="dxa"/>
            <w:vAlign w:val="center"/>
          </w:tcPr>
          <w:p w14:paraId="14720015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C44E11D" wp14:editId="097D02DC">
                  <wp:extent cx="3063240" cy="3950208"/>
                  <wp:effectExtent l="57150" t="57150" r="99060" b="88900"/>
                  <wp:docPr id="101" name="Picture 10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mes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" t="18865" r="3844" b="12849"/>
                          <a:stretch/>
                        </pic:blipFill>
                        <pic:spPr bwMode="auto">
                          <a:xfrm>
                            <a:off x="0" y="0"/>
                            <a:ext cx="3063240" cy="395020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9E6E3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19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month end statement details</w:t>
            </w:r>
          </w:p>
        </w:tc>
      </w:tr>
    </w:tbl>
    <w:p w14:paraId="038A0E1C" w14:textId="77777777" w:rsidR="00B718A1" w:rsidRDefault="00B718A1" w:rsidP="00B718A1"/>
    <w:p w14:paraId="624BF62D" w14:textId="77777777" w:rsidR="00B718A1" w:rsidRPr="005A4965" w:rsidRDefault="00B718A1" w:rsidP="00B718A1">
      <w:pPr>
        <w:pStyle w:val="Heading4"/>
        <w:ind w:left="720"/>
        <w:rPr>
          <w:bCs/>
        </w:rPr>
      </w:pPr>
      <w:r>
        <w:t>Profit and Loss</w:t>
      </w:r>
    </w:p>
    <w:p w14:paraId="17300A6C" w14:textId="77777777" w:rsidR="00B718A1" w:rsidRDefault="00B718A1" w:rsidP="00B718A1">
      <w:pPr>
        <w:ind w:left="720"/>
      </w:pPr>
    </w:p>
    <w:p w14:paraId="290C7E31" w14:textId="77777777" w:rsidR="00B718A1" w:rsidRDefault="00B718A1" w:rsidP="00B718A1">
      <w:pPr>
        <w:ind w:left="720"/>
      </w:pPr>
      <w:r>
        <w:t>This report shows income and expenses by unit, by date range (</w:t>
      </w:r>
      <w:r w:rsidRPr="002E45A3">
        <w:rPr>
          <w:b/>
        </w:rPr>
        <w:t>Figures 20 – 22</w:t>
      </w:r>
      <w:r>
        <w:t xml:space="preserve">). </w:t>
      </w:r>
    </w:p>
    <w:p w14:paraId="5F51F70A" w14:textId="77777777" w:rsidR="00B718A1" w:rsidRPr="006A7C62" w:rsidRDefault="00B718A1" w:rsidP="00B718A1">
      <w:pPr>
        <w:pStyle w:val="ListParagraph"/>
        <w:numPr>
          <w:ilvl w:val="0"/>
          <w:numId w:val="26"/>
        </w:numPr>
        <w:spacing w:after="80" w:line="240" w:lineRule="auto"/>
        <w:jc w:val="left"/>
        <w:rPr>
          <w:i/>
          <w:iCs/>
        </w:rPr>
      </w:pPr>
      <w:r w:rsidRPr="006A7C62">
        <w:t>Select the [</w:t>
      </w:r>
      <w:r w:rsidRPr="006A7C62">
        <w:rPr>
          <w:b/>
        </w:rPr>
        <w:t>Get Report</w:t>
      </w:r>
      <w:r w:rsidRPr="006A7C62">
        <w:t xml:space="preserve">] to generate the report. </w:t>
      </w:r>
    </w:p>
    <w:p w14:paraId="667F2148" w14:textId="77777777" w:rsidR="00B718A1" w:rsidRDefault="00B718A1" w:rsidP="00B718A1">
      <w:pPr>
        <w:pStyle w:val="ListParagraph"/>
        <w:numPr>
          <w:ilvl w:val="0"/>
          <w:numId w:val="26"/>
        </w:numPr>
        <w:spacing w:after="80" w:line="240" w:lineRule="auto"/>
        <w:jc w:val="left"/>
      </w:pPr>
      <w:r>
        <w:t>Select the [</w:t>
      </w:r>
      <w:r w:rsidRPr="00F501BE">
        <w:rPr>
          <w:b/>
        </w:rPr>
        <w:t>Download Pdf</w:t>
      </w:r>
      <w:r>
        <w:t>]</w:t>
      </w:r>
      <w:r w:rsidRPr="006A7C62">
        <w:t xml:space="preserve"> to download the report in pdf format</w:t>
      </w:r>
      <w:r>
        <w:t>.</w:t>
      </w:r>
    </w:p>
    <w:p w14:paraId="362CC184" w14:textId="77777777" w:rsidR="00B718A1" w:rsidRDefault="00B718A1" w:rsidP="00B718A1">
      <w:pPr>
        <w:ind w:left="720"/>
      </w:pPr>
    </w:p>
    <w:p w14:paraId="6E08B02E" w14:textId="77777777" w:rsidR="00B718A1" w:rsidRDefault="00B718A1" w:rsidP="00B718A1">
      <w:pPr>
        <w:ind w:left="720"/>
      </w:pPr>
      <w:r>
        <w:t xml:space="preserve">The report will include reservation data, gross room revenue, management commission, and the date, type, description, and amount of expenses. Also considered as Net Income. </w:t>
      </w:r>
    </w:p>
    <w:p w14:paraId="5E5BBCA3" w14:textId="77777777" w:rsidR="00B718A1" w:rsidRDefault="00B718A1" w:rsidP="00B718A1">
      <w:pPr>
        <w:ind w:left="720"/>
      </w:pPr>
    </w:p>
    <w:tbl>
      <w:tblPr>
        <w:tblStyle w:val="TableGrid"/>
        <w:tblW w:w="9288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6"/>
        <w:gridCol w:w="3306"/>
        <w:gridCol w:w="3306"/>
      </w:tblGrid>
      <w:tr w:rsidR="00B718A1" w14:paraId="4C656D06" w14:textId="77777777" w:rsidTr="00164330">
        <w:tc>
          <w:tcPr>
            <w:tcW w:w="3096" w:type="dxa"/>
          </w:tcPr>
          <w:p w14:paraId="006090A9" w14:textId="77777777" w:rsidR="00B718A1" w:rsidRDefault="00B718A1" w:rsidP="00164330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1BE365ED" wp14:editId="7DC9EAD1">
                  <wp:extent cx="1828800" cy="3950208"/>
                  <wp:effectExtent l="38100" t="38100" r="95250" b="88900"/>
                  <wp:docPr id="7" name="Picture 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5020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39A55E6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20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profit and loss screen</w:t>
            </w:r>
          </w:p>
        </w:tc>
        <w:tc>
          <w:tcPr>
            <w:tcW w:w="3096" w:type="dxa"/>
          </w:tcPr>
          <w:p w14:paraId="22DE1C5E" w14:textId="77777777" w:rsidR="00B718A1" w:rsidRDefault="00B718A1" w:rsidP="00164330">
            <w:pPr>
              <w:keepNext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6425D32" wp14:editId="7AFE1802">
                      <wp:simplePos x="0" y="0"/>
                      <wp:positionH relativeFrom="column">
                        <wp:posOffset>-262890</wp:posOffset>
                      </wp:positionH>
                      <wp:positionV relativeFrom="paragraph">
                        <wp:posOffset>1925955</wp:posOffset>
                      </wp:positionV>
                      <wp:extent cx="349250" cy="171450"/>
                      <wp:effectExtent l="0" t="19050" r="31750" b="38100"/>
                      <wp:wrapNone/>
                      <wp:docPr id="46" name="Arrow: Righ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DD6DD" id="Arrow: Right 46" o:spid="_x0000_s1026" type="#_x0000_t13" style="position:absolute;margin-left:-20.7pt;margin-top:151.65pt;width:27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" adj="16298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EC048F" wp14:editId="797790ED">
                  <wp:extent cx="1828800" cy="3950208"/>
                  <wp:effectExtent l="38100" t="38100" r="95250" b="88900"/>
                  <wp:docPr id="8" name="Picture 8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abl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5020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DF312C1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21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profit and loss summary</w:t>
            </w:r>
          </w:p>
        </w:tc>
        <w:tc>
          <w:tcPr>
            <w:tcW w:w="3096" w:type="dxa"/>
          </w:tcPr>
          <w:p w14:paraId="3123428B" w14:textId="77777777" w:rsidR="00B718A1" w:rsidRDefault="00B718A1" w:rsidP="00164330">
            <w:pPr>
              <w:keepNext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FFD007" wp14:editId="42DC928E">
                      <wp:simplePos x="0" y="0"/>
                      <wp:positionH relativeFrom="column">
                        <wp:posOffset>-203200</wp:posOffset>
                      </wp:positionH>
                      <wp:positionV relativeFrom="paragraph">
                        <wp:posOffset>1924050</wp:posOffset>
                      </wp:positionV>
                      <wp:extent cx="349250" cy="171450"/>
                      <wp:effectExtent l="0" t="19050" r="31750" b="38100"/>
                      <wp:wrapNone/>
                      <wp:docPr id="48" name="Arrow: Righ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DBBC3" id="Arrow: Right 48" o:spid="_x0000_s1026" type="#_x0000_t13" style="position:absolute;margin-left:-16pt;margin-top:151.5pt;width:27.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" adj="16298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EF2EB9" wp14:editId="4CE04094">
                  <wp:extent cx="1828800" cy="3959352"/>
                  <wp:effectExtent l="38100" t="38100" r="95250" b="98425"/>
                  <wp:docPr id="11" name="Picture 11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able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95935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0BC8C77" w14:textId="77777777" w:rsidR="00B718A1" w:rsidRDefault="00B718A1" w:rsidP="00164330">
            <w:pPr>
              <w:pStyle w:val="Caption"/>
              <w:rPr>
                <w:noProof/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22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profit and loss report</w:t>
            </w:r>
          </w:p>
        </w:tc>
      </w:tr>
    </w:tbl>
    <w:p w14:paraId="6A145711" w14:textId="77777777" w:rsidR="00B718A1" w:rsidRDefault="00B718A1" w:rsidP="00B718A1">
      <w:pPr>
        <w:ind w:left="720"/>
      </w:pPr>
    </w:p>
    <w:p w14:paraId="295D29DA" w14:textId="77777777" w:rsidR="00B718A1" w:rsidRDefault="00B718A1" w:rsidP="00B718A1"/>
    <w:p w14:paraId="761B61A4" w14:textId="77777777" w:rsidR="00B718A1" w:rsidRDefault="00B718A1" w:rsidP="00B718A1">
      <w:pPr>
        <w:pStyle w:val="Heading4"/>
        <w:ind w:left="720"/>
        <w:rPr>
          <w:bCs/>
        </w:rPr>
      </w:pPr>
      <w:r>
        <w:t>Summary Report</w:t>
      </w:r>
    </w:p>
    <w:p w14:paraId="137DBB6E" w14:textId="77777777" w:rsidR="00B718A1" w:rsidRDefault="00B718A1" w:rsidP="00B718A1">
      <w:pPr>
        <w:ind w:left="720"/>
      </w:pPr>
    </w:p>
    <w:p w14:paraId="598C1F56" w14:textId="77777777" w:rsidR="00B718A1" w:rsidRDefault="00B718A1" w:rsidP="00B718A1">
      <w:pPr>
        <w:pStyle w:val="ListParagraph"/>
        <w:numPr>
          <w:ilvl w:val="0"/>
          <w:numId w:val="25"/>
        </w:numPr>
        <w:spacing w:after="80" w:line="240" w:lineRule="auto"/>
        <w:jc w:val="left"/>
        <w:rPr>
          <w:i/>
          <w:iCs/>
        </w:rPr>
      </w:pPr>
      <w:r w:rsidRPr="00131534">
        <w:t xml:space="preserve">Selecting this tab will show options to generate the report. </w:t>
      </w:r>
    </w:p>
    <w:p w14:paraId="6F9AFECE" w14:textId="77777777" w:rsidR="00B718A1" w:rsidRDefault="00B718A1" w:rsidP="00B718A1">
      <w:pPr>
        <w:pStyle w:val="ListParagraph"/>
        <w:numPr>
          <w:ilvl w:val="0"/>
          <w:numId w:val="25"/>
        </w:numPr>
        <w:spacing w:after="80" w:line="240" w:lineRule="auto"/>
        <w:jc w:val="left"/>
        <w:rPr>
          <w:i/>
          <w:iCs/>
        </w:rPr>
      </w:pPr>
      <w:r w:rsidRPr="00131534">
        <w:t>Choose to generate a summary report by reservation check-in, check-out, or creation date</w:t>
      </w:r>
      <w:r>
        <w:t xml:space="preserve"> (</w:t>
      </w:r>
      <w:r w:rsidRPr="00F778D1">
        <w:rPr>
          <w:b/>
        </w:rPr>
        <w:t>Figure 24</w:t>
      </w:r>
      <w:r>
        <w:t>)</w:t>
      </w:r>
      <w:r w:rsidRPr="00131534">
        <w:t xml:space="preserve">. </w:t>
      </w:r>
    </w:p>
    <w:p w14:paraId="282E1980" w14:textId="77777777" w:rsidR="00B718A1" w:rsidRDefault="00B718A1" w:rsidP="00B718A1">
      <w:pPr>
        <w:pStyle w:val="ListParagraph"/>
        <w:numPr>
          <w:ilvl w:val="0"/>
          <w:numId w:val="25"/>
        </w:numPr>
        <w:spacing w:after="80" w:line="240" w:lineRule="auto"/>
        <w:jc w:val="left"/>
        <w:rPr>
          <w:i/>
          <w:iCs/>
        </w:rPr>
      </w:pPr>
      <w:r w:rsidRPr="00131534">
        <w:t>Select the date range and [</w:t>
      </w:r>
      <w:r w:rsidRPr="00131534">
        <w:rPr>
          <w:b/>
        </w:rPr>
        <w:t>Get Report</w:t>
      </w:r>
      <w:r w:rsidRPr="00131534">
        <w:t>]</w:t>
      </w:r>
      <w:r>
        <w:t xml:space="preserve"> (</w:t>
      </w:r>
      <w:r w:rsidRPr="00F778D1">
        <w:rPr>
          <w:b/>
        </w:rPr>
        <w:t>Figure 25</w:t>
      </w:r>
      <w:r>
        <w:t>)</w:t>
      </w:r>
      <w:r w:rsidRPr="00131534">
        <w:t xml:space="preserve">. </w:t>
      </w:r>
    </w:p>
    <w:p w14:paraId="0B95164D" w14:textId="77777777" w:rsidR="00B718A1" w:rsidRPr="00131534" w:rsidRDefault="00B718A1" w:rsidP="00B718A1">
      <w:pPr>
        <w:pStyle w:val="ListParagraph"/>
        <w:ind w:left="1440"/>
        <w:rPr>
          <w:i/>
          <w:iCs/>
        </w:rPr>
      </w:pPr>
    </w:p>
    <w:p w14:paraId="7185306E" w14:textId="77777777" w:rsidR="00B718A1" w:rsidRDefault="00B718A1" w:rsidP="00B718A1">
      <w:pPr>
        <w:ind w:left="720"/>
      </w:pPr>
      <w:r>
        <w:t>This report will include the details of reservation type, date of arrival, number of nights, number of guests, rent, and owner commission.</w:t>
      </w:r>
    </w:p>
    <w:p w14:paraId="1D9FEF76" w14:textId="77777777" w:rsidR="00B718A1" w:rsidRDefault="00B718A1" w:rsidP="00B718A1">
      <w:pPr>
        <w:ind w:left="720"/>
      </w:pPr>
    </w:p>
    <w:tbl>
      <w:tblPr>
        <w:tblStyle w:val="TableGrid"/>
        <w:tblW w:w="10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3606"/>
        <w:gridCol w:w="3546"/>
      </w:tblGrid>
      <w:tr w:rsidR="00B718A1" w14:paraId="52B5FB9F" w14:textId="77777777" w:rsidTr="00164330">
        <w:trPr>
          <w:trHeight w:val="6850"/>
        </w:trPr>
        <w:tc>
          <w:tcPr>
            <w:tcW w:w="3342" w:type="dxa"/>
          </w:tcPr>
          <w:bookmarkStart w:id="31" w:name="_Toc28864964"/>
          <w:p w14:paraId="1BB25351" w14:textId="77777777" w:rsidR="00B718A1" w:rsidRDefault="00B718A1" w:rsidP="00164330">
            <w:pPr>
              <w:keepNext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1A51A5" wp14:editId="56BB05A6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2132965</wp:posOffset>
                      </wp:positionV>
                      <wp:extent cx="349250" cy="171450"/>
                      <wp:effectExtent l="0" t="19050" r="31750" b="38100"/>
                      <wp:wrapNone/>
                      <wp:docPr id="49" name="Arrow: Righ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3F4BE" id="Arrow: Right 49" o:spid="_x0000_s1026" type="#_x0000_t13" style="position:absolute;margin-left:153.9pt;margin-top:167.95pt;width:27.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" adj="16298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D4A1EC" wp14:editId="7B54B4CB">
                  <wp:extent cx="1956816" cy="3950208"/>
                  <wp:effectExtent l="38100" t="38100" r="100965" b="88900"/>
                  <wp:docPr id="35" name="Picture 3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Graphical user interface, text, application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395020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3330EEA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23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summary report screen</w:t>
            </w:r>
          </w:p>
        </w:tc>
        <w:tc>
          <w:tcPr>
            <w:tcW w:w="3428" w:type="dxa"/>
          </w:tcPr>
          <w:p w14:paraId="78CFDB3B" w14:textId="77777777" w:rsidR="00B718A1" w:rsidRDefault="00B718A1" w:rsidP="00164330">
            <w:pPr>
              <w:keepNext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A8DCAF" wp14:editId="1827190B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2131060</wp:posOffset>
                      </wp:positionV>
                      <wp:extent cx="349250" cy="171450"/>
                      <wp:effectExtent l="0" t="19050" r="31750" b="38100"/>
                      <wp:wrapNone/>
                      <wp:docPr id="50" name="Arrow: Righ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3A40C" id="Arrow: Right 50" o:spid="_x0000_s1026" type="#_x0000_t13" style="position:absolute;margin-left:154.5pt;margin-top:167.8pt;width:27.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" adj="16298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F86B07" wp14:editId="0B2EAF95">
                  <wp:extent cx="2002536" cy="3950208"/>
                  <wp:effectExtent l="57150" t="57150" r="93345" b="88900"/>
                  <wp:docPr id="36" name="Picture 3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Graphical user interface, text, application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395020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91A576D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24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summary report settings</w:t>
            </w:r>
          </w:p>
        </w:tc>
        <w:tc>
          <w:tcPr>
            <w:tcW w:w="3371" w:type="dxa"/>
          </w:tcPr>
          <w:p w14:paraId="6298C723" w14:textId="77777777" w:rsidR="00B718A1" w:rsidRDefault="00B718A1" w:rsidP="00164330">
            <w:pPr>
              <w:keepNext/>
            </w:pPr>
            <w:r>
              <w:rPr>
                <w:noProof/>
              </w:rPr>
              <w:drawing>
                <wp:inline distT="0" distB="0" distL="0" distR="0" wp14:anchorId="191297E9" wp14:editId="795A82A2">
                  <wp:extent cx="1956816" cy="3950208"/>
                  <wp:effectExtent l="57150" t="57150" r="100965" b="88900"/>
                  <wp:docPr id="37" name="Picture 3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Graphical user interface, application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395020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A1C820D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25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summary report</w:t>
            </w:r>
          </w:p>
        </w:tc>
      </w:tr>
    </w:tbl>
    <w:p w14:paraId="2A82E6DE" w14:textId="77777777" w:rsidR="00B718A1" w:rsidRDefault="00B718A1" w:rsidP="00B718A1"/>
    <w:p w14:paraId="7ADF9FE5" w14:textId="77777777" w:rsidR="00B718A1" w:rsidRDefault="00B718A1" w:rsidP="00B718A1">
      <w:pPr>
        <w:pStyle w:val="Heading4"/>
        <w:ind w:left="720"/>
      </w:pPr>
      <w:r>
        <w:t>Maintenance Inspection</w:t>
      </w:r>
    </w:p>
    <w:bookmarkEnd w:id="31"/>
    <w:p w14:paraId="70061ECE" w14:textId="77777777" w:rsidR="00B718A1" w:rsidRDefault="00B718A1" w:rsidP="00B718A1">
      <w:pPr>
        <w:ind w:left="720"/>
      </w:pPr>
    </w:p>
    <w:p w14:paraId="35D8C68A" w14:textId="77777777" w:rsidR="00B718A1" w:rsidRDefault="00B718A1" w:rsidP="00B718A1">
      <w:pPr>
        <w:ind w:left="720"/>
      </w:pPr>
      <w:r>
        <w:t xml:space="preserve">Maintenance inspections can be generated for a specific date range. </w:t>
      </w:r>
    </w:p>
    <w:p w14:paraId="58455FCB" w14:textId="77777777" w:rsidR="00B718A1" w:rsidRDefault="00B718A1" w:rsidP="00B718A1">
      <w:pPr>
        <w:ind w:left="720"/>
      </w:pPr>
    </w:p>
    <w:p w14:paraId="7878C968" w14:textId="77777777" w:rsidR="00B718A1" w:rsidRPr="003A3A9D" w:rsidRDefault="00B718A1" w:rsidP="00B718A1">
      <w:pPr>
        <w:pStyle w:val="ListParagraph"/>
        <w:numPr>
          <w:ilvl w:val="0"/>
          <w:numId w:val="28"/>
        </w:numPr>
        <w:spacing w:after="80" w:line="240" w:lineRule="auto"/>
        <w:jc w:val="left"/>
        <w:rPr>
          <w:i/>
          <w:iCs/>
        </w:rPr>
      </w:pPr>
      <w:r w:rsidRPr="003A3A9D">
        <w:t>Selecting [</w:t>
      </w:r>
      <w:r w:rsidRPr="00185ACB">
        <w:rPr>
          <w:b/>
        </w:rPr>
        <w:t>Get Report</w:t>
      </w:r>
      <w:r w:rsidRPr="003A3A9D">
        <w:t>] will show details of maintenance inspections created within that date range</w:t>
      </w:r>
      <w:r>
        <w:t xml:space="preserve"> for the unit (</w:t>
      </w:r>
      <w:r>
        <w:rPr>
          <w:b/>
        </w:rPr>
        <w:t>Figure 26)</w:t>
      </w:r>
      <w:r w:rsidRPr="003A3A9D">
        <w:t>.</w:t>
      </w:r>
    </w:p>
    <w:p w14:paraId="4CD392BE" w14:textId="77777777" w:rsidR="00B718A1" w:rsidRPr="003A3A9D" w:rsidRDefault="00B718A1" w:rsidP="00B718A1">
      <w:pPr>
        <w:pStyle w:val="ListParagraph"/>
        <w:numPr>
          <w:ilvl w:val="0"/>
          <w:numId w:val="28"/>
        </w:numPr>
        <w:spacing w:after="80" w:line="240" w:lineRule="auto"/>
        <w:jc w:val="left"/>
        <w:rPr>
          <w:i/>
          <w:iCs/>
        </w:rPr>
      </w:pPr>
      <w:r w:rsidRPr="003A3A9D">
        <w:t>Select the download icon to generate and view the details of the maintenance inspection</w:t>
      </w:r>
      <w:r>
        <w:t xml:space="preserve"> (</w:t>
      </w:r>
      <w:r w:rsidRPr="005652E8">
        <w:rPr>
          <w:b/>
        </w:rPr>
        <w:t>Figure 27</w:t>
      </w:r>
      <w:r>
        <w:t>)</w:t>
      </w:r>
      <w:r w:rsidRPr="003A3A9D">
        <w:t>.</w:t>
      </w:r>
    </w:p>
    <w:p w14:paraId="6BB15584" w14:textId="77777777" w:rsidR="00B718A1" w:rsidRDefault="00B718A1" w:rsidP="00B718A1">
      <w:pPr>
        <w:ind w:left="720"/>
      </w:pPr>
    </w:p>
    <w:tbl>
      <w:tblPr>
        <w:tblStyle w:val="TableGrid"/>
        <w:tblW w:w="10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6"/>
        <w:gridCol w:w="3636"/>
        <w:gridCol w:w="3606"/>
      </w:tblGrid>
      <w:tr w:rsidR="00B718A1" w14:paraId="02A4CC13" w14:textId="77777777" w:rsidTr="00164330">
        <w:trPr>
          <w:trHeight w:val="6640"/>
        </w:trPr>
        <w:tc>
          <w:tcPr>
            <w:tcW w:w="3354" w:type="dxa"/>
          </w:tcPr>
          <w:p w14:paraId="0D2AA8A2" w14:textId="77777777" w:rsidR="00B718A1" w:rsidRDefault="00B718A1" w:rsidP="00164330">
            <w:pPr>
              <w:keepNext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527B83" wp14:editId="17591168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2052955</wp:posOffset>
                      </wp:positionV>
                      <wp:extent cx="412750" cy="171450"/>
                      <wp:effectExtent l="0" t="19050" r="44450" b="38100"/>
                      <wp:wrapNone/>
                      <wp:docPr id="55" name="Arrow: Right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A5585" id="Arrow: Right 55" o:spid="_x0000_s1026" type="#_x0000_t13" style="position:absolute;margin-left:157.1pt;margin-top:161.65pt;width:32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" adj="17114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FD7AD4" wp14:editId="6D5DEBC2">
                  <wp:extent cx="2002536" cy="3950208"/>
                  <wp:effectExtent l="57150" t="57150" r="93345" b="88900"/>
                  <wp:docPr id="51" name="Picture 5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Graphical user interface, application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395020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94161C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26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maintenance inspection screen</w:t>
            </w:r>
          </w:p>
        </w:tc>
        <w:tc>
          <w:tcPr>
            <w:tcW w:w="3382" w:type="dxa"/>
          </w:tcPr>
          <w:p w14:paraId="2421000C" w14:textId="77777777" w:rsidR="00B718A1" w:rsidRDefault="00B718A1" w:rsidP="00164330">
            <w:pPr>
              <w:keepNext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72A5C06" wp14:editId="3F193768">
                      <wp:simplePos x="0" y="0"/>
                      <wp:positionH relativeFrom="column">
                        <wp:posOffset>2016125</wp:posOffset>
                      </wp:positionH>
                      <wp:positionV relativeFrom="paragraph">
                        <wp:posOffset>2019300</wp:posOffset>
                      </wp:positionV>
                      <wp:extent cx="349250" cy="171450"/>
                      <wp:effectExtent l="0" t="19050" r="31750" b="38100"/>
                      <wp:wrapNone/>
                      <wp:docPr id="56" name="Arrow: Right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4756B" id="Arrow: Right 56" o:spid="_x0000_s1026" type="#_x0000_t13" style="position:absolute;margin-left:158.75pt;margin-top:159pt;width:27.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" adj="16298" fillcolor="#20607f [3204]" strokecolor="#102f3f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56F79D5" wp14:editId="60A1AD2E">
                  <wp:extent cx="2020824" cy="3950208"/>
                  <wp:effectExtent l="57150" t="57150" r="93980" b="88900"/>
                  <wp:docPr id="52" name="Picture 5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Graphical user interface, application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4" cy="39502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10B97F7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27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maintenance inspection report summary</w:t>
            </w:r>
          </w:p>
        </w:tc>
        <w:tc>
          <w:tcPr>
            <w:tcW w:w="3354" w:type="dxa"/>
          </w:tcPr>
          <w:p w14:paraId="54D19CC5" w14:textId="77777777" w:rsidR="00B718A1" w:rsidRDefault="00B718A1" w:rsidP="00164330">
            <w:pPr>
              <w:keepNext/>
            </w:pPr>
            <w:r>
              <w:rPr>
                <w:noProof/>
              </w:rPr>
              <w:drawing>
                <wp:inline distT="0" distB="0" distL="0" distR="0" wp14:anchorId="357D9E85" wp14:editId="2F3721DE">
                  <wp:extent cx="2002536" cy="3950208"/>
                  <wp:effectExtent l="57150" t="57150" r="93345" b="88900"/>
                  <wp:docPr id="54" name="Picture 54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Graphical user interface, text, application, email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39502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8781AB2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28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maintenance inspection report details</w:t>
            </w:r>
          </w:p>
        </w:tc>
      </w:tr>
    </w:tbl>
    <w:p w14:paraId="0735AB3B" w14:textId="77777777" w:rsidR="00B718A1" w:rsidRDefault="00B718A1" w:rsidP="00B718A1"/>
    <w:p w14:paraId="30F69E00" w14:textId="77777777" w:rsidR="00B718A1" w:rsidRDefault="00B718A1" w:rsidP="00B718A1">
      <w:pPr>
        <w:pStyle w:val="Heading4"/>
        <w:ind w:left="720"/>
        <w:rPr>
          <w:bCs/>
        </w:rPr>
      </w:pPr>
      <w:r>
        <w:t xml:space="preserve">1099/1042 Generated Report </w:t>
      </w:r>
    </w:p>
    <w:p w14:paraId="00182CE1" w14:textId="77777777" w:rsidR="00B718A1" w:rsidRDefault="00B718A1" w:rsidP="00B718A1">
      <w:pPr>
        <w:ind w:left="720"/>
      </w:pPr>
    </w:p>
    <w:p w14:paraId="3A7E5186" w14:textId="77777777" w:rsidR="00B718A1" w:rsidRDefault="00B718A1" w:rsidP="00B718A1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711B1B69" wp14:editId="37F77C36">
                <wp:simplePos x="0" y="0"/>
                <wp:positionH relativeFrom="column">
                  <wp:posOffset>1936750</wp:posOffset>
                </wp:positionH>
                <wp:positionV relativeFrom="paragraph">
                  <wp:posOffset>2103120</wp:posOffset>
                </wp:positionV>
                <wp:extent cx="2304288" cy="137160"/>
                <wp:effectExtent l="0" t="0" r="1270" b="0"/>
                <wp:wrapTopAndBottom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13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1FCD85" w14:textId="77777777" w:rsidR="00B718A1" w:rsidRPr="003839D4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1099/1042 generated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1B69" id="Text Box 69" o:spid="_x0000_s1032" type="#_x0000_t202" style="position:absolute;left:0;text-align:left;margin-left:152.5pt;margin-top:165.6pt;width:181.45pt;height:1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" stroked="f">
                <v:textbox style="mso-fit-shape-to-text:t" inset="0,0,0,0">
                  <w:txbxContent>
                    <w:p w14:paraId="5E1FCD85" w14:textId="77777777" w:rsidR="00B718A1" w:rsidRPr="003839D4" w:rsidRDefault="00B718A1" w:rsidP="00B718A1">
                      <w:pPr>
                        <w:pStyle w:val="Caption"/>
                        <w:rPr>
                          <w:rFonts w:ascii="Montserrat" w:hAnsi="Montserrat"/>
                          <w:noProof/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: 1099/1042 generated report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1" layoutInCell="1" allowOverlap="1" wp14:anchorId="2C650134" wp14:editId="39EBFCB6">
            <wp:simplePos x="0" y="0"/>
            <wp:positionH relativeFrom="margin">
              <wp:align>center</wp:align>
            </wp:positionH>
            <wp:positionV relativeFrom="paragraph">
              <wp:posOffset>356870</wp:posOffset>
            </wp:positionV>
            <wp:extent cx="2304288" cy="1719072"/>
            <wp:effectExtent l="57150" t="57150" r="96520" b="90805"/>
            <wp:wrapTopAndBottom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31"/>
                    <a:stretch/>
                  </pic:blipFill>
                  <pic:spPr bwMode="auto">
                    <a:xfrm>
                      <a:off x="0" y="0"/>
                      <a:ext cx="2304288" cy="1719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Select this tab to generate the 1099/1042 </w:t>
      </w:r>
      <w:proofErr w:type="gramStart"/>
      <w:r>
        <w:t>report</w:t>
      </w:r>
      <w:proofErr w:type="gramEnd"/>
    </w:p>
    <w:p w14:paraId="1B0A5019" w14:textId="77777777" w:rsidR="00B718A1" w:rsidRDefault="00B718A1" w:rsidP="00B718A1">
      <w:pPr>
        <w:ind w:left="720"/>
      </w:pPr>
    </w:p>
    <w:p w14:paraId="75AF8062" w14:textId="77777777" w:rsidR="00B718A1" w:rsidRDefault="00B718A1" w:rsidP="00B718A1">
      <w:pPr>
        <w:ind w:left="720"/>
      </w:pPr>
    </w:p>
    <w:p w14:paraId="68DD1D5F" w14:textId="77777777" w:rsidR="00B718A1" w:rsidRDefault="00B718A1" w:rsidP="00B718A1">
      <w:pPr>
        <w:ind w:left="720"/>
      </w:pPr>
    </w:p>
    <w:p w14:paraId="05BCA367" w14:textId="77777777" w:rsidR="00B718A1" w:rsidRDefault="00B718A1" w:rsidP="00B718A1">
      <w:pPr>
        <w:ind w:left="720"/>
      </w:pPr>
    </w:p>
    <w:p w14:paraId="30D54A63" w14:textId="77777777" w:rsidR="00B718A1" w:rsidRDefault="00B718A1" w:rsidP="00B718A1">
      <w:pPr>
        <w:pStyle w:val="Heading4"/>
        <w:ind w:left="720"/>
      </w:pPr>
      <w:bookmarkStart w:id="32" w:name="_Toc28864965"/>
      <w:r>
        <w:t>1099/ 1042 Year End Report</w:t>
      </w:r>
    </w:p>
    <w:p w14:paraId="019372A3" w14:textId="77777777" w:rsidR="00B718A1" w:rsidRDefault="00B718A1" w:rsidP="00B718A1">
      <w:pPr>
        <w:ind w:left="720"/>
      </w:pPr>
    </w:p>
    <w:p w14:paraId="10A19350" w14:textId="77777777" w:rsidR="00B718A1" w:rsidRDefault="00B718A1" w:rsidP="00B718A1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2D4A9D46" wp14:editId="22804107">
                <wp:simplePos x="0" y="0"/>
                <wp:positionH relativeFrom="column">
                  <wp:posOffset>1920875</wp:posOffset>
                </wp:positionH>
                <wp:positionV relativeFrom="paragraph">
                  <wp:posOffset>1809115</wp:posOffset>
                </wp:positionV>
                <wp:extent cx="2359152" cy="137160"/>
                <wp:effectExtent l="0" t="0" r="3175" b="0"/>
                <wp:wrapTopAndBottom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152" cy="13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80D2C4" w14:textId="77777777" w:rsidR="00B718A1" w:rsidRPr="000E271C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1099/1042 year-end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9D46" id="Text Box 72" o:spid="_x0000_s1033" type="#_x0000_t202" style="position:absolute;left:0;text-align:left;margin-left:151.25pt;margin-top:142.45pt;width:185.75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" stroked="f">
                <v:textbox style="mso-fit-shape-to-text:t" inset="0,0,0,0">
                  <w:txbxContent>
                    <w:p w14:paraId="2780D2C4" w14:textId="77777777" w:rsidR="00B718A1" w:rsidRPr="000E271C" w:rsidRDefault="00B718A1" w:rsidP="00B718A1">
                      <w:pPr>
                        <w:pStyle w:val="Caption"/>
                        <w:rPr>
                          <w:rFonts w:ascii="Montserrat" w:hAnsi="Montserrat"/>
                          <w:noProof/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: 1099/1042 year-end report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1" layoutInCell="1" allowOverlap="1" wp14:anchorId="2D4B5EAB" wp14:editId="3F7B97A5">
            <wp:simplePos x="0" y="0"/>
            <wp:positionH relativeFrom="margin">
              <wp:align>center</wp:align>
            </wp:positionH>
            <wp:positionV relativeFrom="paragraph">
              <wp:posOffset>438785</wp:posOffset>
            </wp:positionV>
            <wp:extent cx="2359152" cy="1344168"/>
            <wp:effectExtent l="57150" t="57150" r="98425" b="104140"/>
            <wp:wrapTopAndBottom/>
            <wp:docPr id="59" name="Picture 5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, Word&#10;&#10;Description automatically generated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77"/>
                    <a:stretch/>
                  </pic:blipFill>
                  <pic:spPr bwMode="auto">
                    <a:xfrm>
                      <a:off x="0" y="0"/>
                      <a:ext cx="2359152" cy="13441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Select this tab to generate the 1099/1042 year-end report.</w:t>
      </w:r>
    </w:p>
    <w:p w14:paraId="219D0B1A" w14:textId="77777777" w:rsidR="00B718A1" w:rsidRDefault="00B718A1" w:rsidP="00B718A1"/>
    <w:p w14:paraId="20BFBBC7" w14:textId="77777777" w:rsidR="00B718A1" w:rsidRDefault="00B718A1" w:rsidP="00B718A1">
      <w:pPr>
        <w:pStyle w:val="Heading3"/>
      </w:pPr>
      <w:bookmarkStart w:id="33" w:name="_Toc93332345"/>
      <w:bookmarkStart w:id="34" w:name="_Toc126934410"/>
      <w:r>
        <w:t>Service Tasks</w:t>
      </w:r>
      <w:bookmarkEnd w:id="33"/>
      <w:bookmarkEnd w:id="34"/>
    </w:p>
    <w:p w14:paraId="76937C85" w14:textId="77777777" w:rsidR="00B718A1" w:rsidRDefault="00B718A1" w:rsidP="00B718A1"/>
    <w:p w14:paraId="131CFDDB" w14:textId="77777777" w:rsidR="00B718A1" w:rsidRDefault="00B718A1" w:rsidP="00B718A1">
      <w:r>
        <w:t>Selecting this tab will show options to toggle and view [</w:t>
      </w:r>
      <w:r w:rsidRPr="006F2038">
        <w:rPr>
          <w:b/>
        </w:rPr>
        <w:t>Open</w:t>
      </w:r>
      <w:r>
        <w:t>], [</w:t>
      </w:r>
      <w:r w:rsidRPr="006F2038">
        <w:rPr>
          <w:b/>
        </w:rPr>
        <w:t>Closed</w:t>
      </w:r>
      <w:r>
        <w:t>] and [</w:t>
      </w:r>
      <w:r w:rsidRPr="006F2038">
        <w:rPr>
          <w:b/>
        </w:rPr>
        <w:t>Deleted</w:t>
      </w:r>
      <w:r>
        <w:t>] (</w:t>
      </w:r>
      <w:r w:rsidRPr="00CA2C92">
        <w:rPr>
          <w:b/>
        </w:rPr>
        <w:t>Figure 31</w:t>
      </w:r>
      <w:r>
        <w:t xml:space="preserve">) service tasks. You can also slide an Open task to choose the </w:t>
      </w:r>
      <w:r w:rsidRPr="004D24DC">
        <w:rPr>
          <w:b/>
        </w:rPr>
        <w:t>Close</w:t>
      </w:r>
      <w:r>
        <w:t xml:space="preserve"> or </w:t>
      </w:r>
      <w:r w:rsidRPr="004D24DC">
        <w:rPr>
          <w:b/>
        </w:rPr>
        <w:t>Delete</w:t>
      </w:r>
      <w:r>
        <w:t xml:space="preserve"> options (</w:t>
      </w:r>
      <w:r>
        <w:rPr>
          <w:b/>
        </w:rPr>
        <w:t>Figure 32).</w:t>
      </w:r>
      <w:r>
        <w:t xml:space="preserve"> Slide a Closed task to choose </w:t>
      </w:r>
      <w:r w:rsidRPr="004D24DC">
        <w:rPr>
          <w:b/>
        </w:rPr>
        <w:t>Activate</w:t>
      </w:r>
      <w:r>
        <w:t xml:space="preserve"> or </w:t>
      </w:r>
      <w:r w:rsidRPr="004D24DC">
        <w:rPr>
          <w:b/>
        </w:rPr>
        <w:t>Delete</w:t>
      </w:r>
      <w:r>
        <w:t xml:space="preserve"> options (</w:t>
      </w:r>
      <w:r w:rsidRPr="00CA2C92">
        <w:rPr>
          <w:b/>
        </w:rPr>
        <w:t>Figure 33</w:t>
      </w:r>
      <w:r>
        <w:t>).</w:t>
      </w:r>
    </w:p>
    <w:p w14:paraId="5A437C45" w14:textId="77777777" w:rsidR="00B718A1" w:rsidRDefault="00B718A1" w:rsidP="00B718A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198"/>
        <w:gridCol w:w="3255"/>
      </w:tblGrid>
      <w:tr w:rsidR="00B718A1" w14:paraId="3B8F5289" w14:textId="77777777" w:rsidTr="00164330">
        <w:tc>
          <w:tcPr>
            <w:tcW w:w="3932" w:type="dxa"/>
            <w:vAlign w:val="center"/>
          </w:tcPr>
          <w:p w14:paraId="6A03485E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03756066" wp14:editId="48FFD929">
                  <wp:extent cx="1947672" cy="2278225"/>
                  <wp:effectExtent l="57150" t="57150" r="90805" b="103505"/>
                  <wp:docPr id="2" name="Picture 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, application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2" cy="22782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AFC2E2B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31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service tasks toggle options</w:t>
            </w:r>
          </w:p>
        </w:tc>
        <w:tc>
          <w:tcPr>
            <w:tcW w:w="3839" w:type="dxa"/>
            <w:vAlign w:val="center"/>
          </w:tcPr>
          <w:p w14:paraId="5783F04D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1A3AC4E6" wp14:editId="5BA07E93">
                  <wp:extent cx="1856232" cy="2333719"/>
                  <wp:effectExtent l="57150" t="57150" r="86995" b="85725"/>
                  <wp:docPr id="17" name="Picture 1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Graphical user interface, application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233371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BA69B27" w14:textId="77777777" w:rsidR="00B718A1" w:rsidRDefault="00B718A1" w:rsidP="00164330">
            <w:pPr>
              <w:pStyle w:val="Caption"/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32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open tasks slide options</w:t>
            </w:r>
          </w:p>
        </w:tc>
        <w:tc>
          <w:tcPr>
            <w:tcW w:w="2011" w:type="dxa"/>
          </w:tcPr>
          <w:p w14:paraId="419B1790" w14:textId="77777777" w:rsidR="00B718A1" w:rsidRDefault="00B718A1" w:rsidP="00164330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3724B122" wp14:editId="15AC3621">
                  <wp:extent cx="1878557" cy="2283677"/>
                  <wp:effectExtent l="57150" t="57150" r="102870" b="97790"/>
                  <wp:docPr id="27" name="Picture 2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Graphical user interface, application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57" cy="228367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5E3B478" w14:textId="77777777" w:rsidR="00B718A1" w:rsidRDefault="00B718A1" w:rsidP="00164330">
            <w:pPr>
              <w:pStyle w:val="Caption"/>
              <w:rPr>
                <w:noProof/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33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closed tasks slide options</w:t>
            </w:r>
          </w:p>
        </w:tc>
      </w:tr>
    </w:tbl>
    <w:p w14:paraId="045E1DD3" w14:textId="77777777" w:rsidR="00B718A1" w:rsidRDefault="00B718A1" w:rsidP="00B718A1"/>
    <w:p w14:paraId="29AAE924" w14:textId="77777777" w:rsidR="00B718A1" w:rsidRDefault="00B718A1" w:rsidP="00B718A1">
      <w:pPr>
        <w:pStyle w:val="Heading4"/>
        <w:ind w:left="720"/>
      </w:pPr>
      <w:r>
        <w:t>Steps to Communicate with PMC for a Service Task</w:t>
      </w:r>
    </w:p>
    <w:p w14:paraId="1CBEDA7B" w14:textId="77777777" w:rsidR="00B718A1" w:rsidRDefault="00B718A1" w:rsidP="00B718A1"/>
    <w:p w14:paraId="60D05056" w14:textId="77777777" w:rsidR="00B718A1" w:rsidRPr="00FF130E" w:rsidRDefault="00B718A1" w:rsidP="00B718A1">
      <w:pPr>
        <w:pStyle w:val="ListParagraph"/>
        <w:numPr>
          <w:ilvl w:val="0"/>
          <w:numId w:val="30"/>
        </w:numPr>
        <w:spacing w:after="80" w:line="240" w:lineRule="auto"/>
        <w:jc w:val="left"/>
        <w:rPr>
          <w:i/>
          <w:iCs/>
        </w:rPr>
      </w:pPr>
      <w:r w:rsidRPr="00FF130E">
        <w:lastRenderedPageBreak/>
        <w:t xml:space="preserve">Select the task to view the history and details of communications with the PMC regarding this </w:t>
      </w:r>
      <w:proofErr w:type="gramStart"/>
      <w:r w:rsidRPr="00FF130E">
        <w:t>task</w:t>
      </w:r>
      <w:proofErr w:type="gramEnd"/>
    </w:p>
    <w:p w14:paraId="32A6E12A" w14:textId="77777777" w:rsidR="00B718A1" w:rsidRDefault="00B718A1" w:rsidP="00B718A1">
      <w:pPr>
        <w:pStyle w:val="ListParagraph"/>
        <w:numPr>
          <w:ilvl w:val="0"/>
          <w:numId w:val="30"/>
        </w:numPr>
        <w:spacing w:after="80" w:line="240" w:lineRule="auto"/>
        <w:jc w:val="left"/>
        <w:rPr>
          <w:i/>
          <w:iCs/>
        </w:rPr>
      </w:pPr>
      <w:r w:rsidRPr="00FF130E">
        <w:t>Send response using the message window at the bottom.</w:t>
      </w:r>
    </w:p>
    <w:p w14:paraId="4718CDA4" w14:textId="77777777" w:rsidR="00B718A1" w:rsidRDefault="00B718A1" w:rsidP="00B718A1">
      <w:pPr>
        <w:rPr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0AA53C20" wp14:editId="00004A95">
                <wp:simplePos x="0" y="0"/>
                <wp:positionH relativeFrom="column">
                  <wp:posOffset>2324735</wp:posOffset>
                </wp:positionH>
                <wp:positionV relativeFrom="paragraph">
                  <wp:posOffset>2910840</wp:posOffset>
                </wp:positionV>
                <wp:extent cx="1883664" cy="128016"/>
                <wp:effectExtent l="0" t="0" r="2540" b="9525"/>
                <wp:wrapTopAndBottom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664" cy="12801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C848AB" w14:textId="77777777" w:rsidR="00B718A1" w:rsidRPr="004E38F0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messages and response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3C20" id="Text Box 32" o:spid="_x0000_s1034" type="#_x0000_t202" style="position:absolute;left:0;text-align:left;margin-left:183.05pt;margin-top:229.2pt;width:148.3pt;height:1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" stroked="f">
                <v:textbox style="mso-fit-shape-to-text:t" inset="0,0,0,0">
                  <w:txbxContent>
                    <w:p w14:paraId="08C848AB" w14:textId="77777777" w:rsidR="00B718A1" w:rsidRPr="004E38F0" w:rsidRDefault="00B718A1" w:rsidP="00B718A1">
                      <w:pPr>
                        <w:pStyle w:val="Caption"/>
                        <w:rPr>
                          <w:rFonts w:ascii="Montserrat" w:hAnsi="Montserrat"/>
                          <w:noProof/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: messages and response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iCs/>
          <w:noProof/>
        </w:rPr>
        <w:drawing>
          <wp:anchor distT="0" distB="0" distL="114300" distR="114300" simplePos="0" relativeHeight="251686912" behindDoc="0" locked="1" layoutInCell="1" allowOverlap="1" wp14:anchorId="2639D706" wp14:editId="13FAD10F">
            <wp:simplePos x="0" y="0"/>
            <wp:positionH relativeFrom="margin">
              <wp:posOffset>2329815</wp:posOffset>
            </wp:positionH>
            <wp:positionV relativeFrom="paragraph">
              <wp:posOffset>-2980690</wp:posOffset>
            </wp:positionV>
            <wp:extent cx="1883664" cy="2779776"/>
            <wp:effectExtent l="57150" t="57150" r="97790" b="97155"/>
            <wp:wrapTopAndBottom/>
            <wp:docPr id="22" name="Picture 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chat or text messag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277977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5EE10" w14:textId="77777777" w:rsidR="00B718A1" w:rsidRDefault="00B718A1" w:rsidP="00B718A1">
      <w:pPr>
        <w:pStyle w:val="Heading4"/>
        <w:ind w:firstLine="720"/>
        <w:rPr>
          <w:iCs/>
        </w:rPr>
      </w:pPr>
      <w:r>
        <w:t>Steps to Add a Service Task</w:t>
      </w:r>
    </w:p>
    <w:p w14:paraId="1BDA9B5B" w14:textId="77777777" w:rsidR="00B718A1" w:rsidRPr="007C4551" w:rsidRDefault="00B718A1" w:rsidP="00B718A1"/>
    <w:p w14:paraId="2C86A6BC" w14:textId="77777777" w:rsidR="00B718A1" w:rsidRPr="00781BFA" w:rsidRDefault="00B718A1" w:rsidP="00B718A1">
      <w:pPr>
        <w:pStyle w:val="ListParagraph"/>
        <w:numPr>
          <w:ilvl w:val="0"/>
          <w:numId w:val="31"/>
        </w:numPr>
        <w:spacing w:after="80" w:line="240" w:lineRule="auto"/>
        <w:jc w:val="left"/>
        <w:rPr>
          <w:i/>
          <w:iCs/>
        </w:rPr>
      </w:pPr>
      <w:r w:rsidRPr="00781BFA">
        <w:t>Select the [</w:t>
      </w:r>
      <w:r w:rsidRPr="00C7284D">
        <w:rPr>
          <w:b/>
        </w:rPr>
        <w:t>Add Service Task</w:t>
      </w:r>
      <w:r w:rsidRPr="00781BFA">
        <w:t>] button</w:t>
      </w:r>
      <w:r>
        <w:t xml:space="preserve"> (</w:t>
      </w:r>
      <w:r w:rsidRPr="00C652C1">
        <w:rPr>
          <w:b/>
        </w:rPr>
        <w:t>Figure 34</w:t>
      </w:r>
      <w:r>
        <w:t>)</w:t>
      </w:r>
      <w:r w:rsidRPr="00781BFA">
        <w:t xml:space="preserve"> </w:t>
      </w:r>
    </w:p>
    <w:p w14:paraId="44B7485F" w14:textId="77777777" w:rsidR="00B718A1" w:rsidRPr="00781BFA" w:rsidRDefault="00B718A1" w:rsidP="00B718A1">
      <w:pPr>
        <w:pStyle w:val="ListParagraph"/>
        <w:numPr>
          <w:ilvl w:val="0"/>
          <w:numId w:val="31"/>
        </w:numPr>
        <w:spacing w:after="80" w:line="240" w:lineRule="auto"/>
        <w:jc w:val="left"/>
        <w:rPr>
          <w:i/>
          <w:iCs/>
        </w:rPr>
      </w:pPr>
      <w:r w:rsidRPr="00781BFA">
        <w:t>Enter a Title for the task</w:t>
      </w:r>
      <w:r>
        <w:t xml:space="preserve"> (</w:t>
      </w:r>
      <w:r w:rsidRPr="00A33880">
        <w:rPr>
          <w:b/>
        </w:rPr>
        <w:t>Figure 35</w:t>
      </w:r>
      <w:r>
        <w:t>)</w:t>
      </w:r>
      <w:r w:rsidRPr="00781BFA">
        <w:t>.</w:t>
      </w:r>
    </w:p>
    <w:p w14:paraId="466048B1" w14:textId="77777777" w:rsidR="00B718A1" w:rsidRPr="00781BFA" w:rsidRDefault="00B718A1" w:rsidP="00B718A1">
      <w:pPr>
        <w:pStyle w:val="ListParagraph"/>
        <w:numPr>
          <w:ilvl w:val="0"/>
          <w:numId w:val="31"/>
        </w:numPr>
        <w:spacing w:after="80" w:line="240" w:lineRule="auto"/>
        <w:jc w:val="left"/>
        <w:rPr>
          <w:i/>
          <w:iCs/>
        </w:rPr>
      </w:pPr>
      <w:r w:rsidRPr="00781BFA">
        <w:t>Enter a Description for the task.</w:t>
      </w:r>
    </w:p>
    <w:p w14:paraId="76D18284" w14:textId="77777777" w:rsidR="00B718A1" w:rsidRPr="00343F15" w:rsidRDefault="00B718A1" w:rsidP="00B718A1">
      <w:pPr>
        <w:pStyle w:val="ListParagraph"/>
        <w:numPr>
          <w:ilvl w:val="0"/>
          <w:numId w:val="31"/>
        </w:numPr>
        <w:spacing w:after="80" w:line="240" w:lineRule="auto"/>
        <w:jc w:val="left"/>
        <w:rPr>
          <w:i/>
          <w:iCs/>
        </w:rPr>
      </w:pPr>
      <w:r w:rsidRPr="00781BFA">
        <w:t xml:space="preserve">Select </w:t>
      </w:r>
      <w:r>
        <w:t>[</w:t>
      </w:r>
      <w:r w:rsidRPr="00C7284D">
        <w:rPr>
          <w:b/>
        </w:rPr>
        <w:t>Create Service Task</w:t>
      </w:r>
      <w:r>
        <w:t>]</w:t>
      </w:r>
      <w:r w:rsidRPr="00781BFA">
        <w:rPr>
          <w:caps/>
        </w:rPr>
        <w:t xml:space="preserve"> </w:t>
      </w:r>
    </w:p>
    <w:p w14:paraId="5E890873" w14:textId="77777777" w:rsidR="00B718A1" w:rsidRDefault="00B718A1" w:rsidP="00B718A1">
      <w:pPr>
        <w:pStyle w:val="ListParagraph"/>
        <w:ind w:left="1080"/>
        <w:rPr>
          <w:i/>
          <w:iCs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  <w:gridCol w:w="4276"/>
      </w:tblGrid>
      <w:tr w:rsidR="00B718A1" w14:paraId="67271F8B" w14:textId="77777777" w:rsidTr="00164330">
        <w:tc>
          <w:tcPr>
            <w:tcW w:w="4891" w:type="dxa"/>
            <w:vAlign w:val="center"/>
          </w:tcPr>
          <w:p w14:paraId="4A15FF6A" w14:textId="77777777" w:rsidR="00B718A1" w:rsidRDefault="00B718A1" w:rsidP="00164330">
            <w:pPr>
              <w:pStyle w:val="ListParagraph"/>
              <w:keepNext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832DF7A" wp14:editId="72B4198B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1713230</wp:posOffset>
                      </wp:positionV>
                      <wp:extent cx="349250" cy="171450"/>
                      <wp:effectExtent l="0" t="19050" r="31750" b="38100"/>
                      <wp:wrapNone/>
                      <wp:docPr id="73" name="Arrow: Righ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0EA5C" id="Arrow: Right 73" o:spid="_x0000_s1026" type="#_x0000_t13" style="position:absolute;margin-left:197.85pt;margin-top:134.9pt;width:27.5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" adj="16298" fillcolor="#20607f [3204]" strokecolor="#102f3f [1604]" strokeweight="1pt"/>
                  </w:pict>
                </mc:Fallback>
              </mc:AlternateContent>
            </w:r>
            <w:r>
              <w:rPr>
                <w:i/>
                <w:iCs/>
                <w:noProof/>
              </w:rPr>
              <w:drawing>
                <wp:inline distT="0" distB="0" distL="0" distR="0" wp14:anchorId="0244DB9E" wp14:editId="26A9E217">
                  <wp:extent cx="1931712" cy="2220987"/>
                  <wp:effectExtent l="57150" t="57150" r="87630" b="103505"/>
                  <wp:docPr id="29" name="Picture 2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Graphical user interface, application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12" cy="222098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8F464F7" w14:textId="77777777" w:rsidR="00B718A1" w:rsidRDefault="00B718A1" w:rsidP="00164330">
            <w:pPr>
              <w:pStyle w:val="Caption"/>
              <w:rPr>
                <w:i/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        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35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service task screen</w:t>
            </w:r>
          </w:p>
        </w:tc>
        <w:tc>
          <w:tcPr>
            <w:tcW w:w="4891" w:type="dxa"/>
            <w:vAlign w:val="center"/>
          </w:tcPr>
          <w:p w14:paraId="62D2414D" w14:textId="77777777" w:rsidR="00B718A1" w:rsidRDefault="00B718A1" w:rsidP="00164330">
            <w:pPr>
              <w:pStyle w:val="ListParagraph"/>
              <w:keepNext/>
              <w:jc w:val="center"/>
            </w:pPr>
            <w:r>
              <w:rPr>
                <w:i/>
                <w:iCs/>
                <w:noProof/>
              </w:rPr>
              <w:drawing>
                <wp:inline distT="0" distB="0" distL="0" distR="0" wp14:anchorId="5E534DD8" wp14:editId="3CDE3EDF">
                  <wp:extent cx="1778187" cy="2221992"/>
                  <wp:effectExtent l="57150" t="57150" r="88900" b="102235"/>
                  <wp:docPr id="31" name="Picture 31" descr="Graphical user interface, text, application, chat or text message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Graphical user interface, text, application, chat or text message, email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187" cy="22219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720248E" w14:textId="77777777" w:rsidR="00B718A1" w:rsidRDefault="00B718A1" w:rsidP="00164330">
            <w:pPr>
              <w:pStyle w:val="Caption"/>
              <w:rPr>
                <w:i/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        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36</w:t>
            </w:r>
            <w:r>
              <w:rPr>
                <w:noProof/>
              </w:rPr>
              <w:fldChar w:fldCharType="end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adding a service task</w:t>
            </w:r>
          </w:p>
        </w:tc>
      </w:tr>
    </w:tbl>
    <w:p w14:paraId="62F20E08" w14:textId="77777777" w:rsidR="00B718A1" w:rsidRDefault="00B718A1" w:rsidP="00B718A1">
      <w:pPr>
        <w:pStyle w:val="ListParagraph"/>
        <w:ind w:left="1080"/>
        <w:rPr>
          <w:i/>
          <w:iCs/>
        </w:rPr>
      </w:pPr>
    </w:p>
    <w:p w14:paraId="7B113061" w14:textId="77777777" w:rsidR="00B718A1" w:rsidRDefault="00B718A1" w:rsidP="00B718A1">
      <w:pPr>
        <w:pStyle w:val="Heading3"/>
      </w:pPr>
      <w:bookmarkStart w:id="35" w:name="_Toc93332346"/>
      <w:bookmarkStart w:id="36" w:name="_Toc126934411"/>
      <w:r>
        <w:t>Attachments</w:t>
      </w:r>
      <w:bookmarkEnd w:id="35"/>
      <w:bookmarkEnd w:id="36"/>
    </w:p>
    <w:p w14:paraId="5D79F385" w14:textId="77777777" w:rsidR="00B718A1" w:rsidRDefault="00B718A1" w:rsidP="00B718A1"/>
    <w:p w14:paraId="2A801FF1" w14:textId="77777777" w:rsidR="00B718A1" w:rsidRDefault="00B718A1" w:rsidP="00B718A1">
      <w:r>
        <w:t>This tab provides an easy method to share property documents with the PMC.</w:t>
      </w:r>
    </w:p>
    <w:p w14:paraId="1056263D" w14:textId="77777777" w:rsidR="00B718A1" w:rsidRDefault="00B718A1" w:rsidP="00B718A1"/>
    <w:p w14:paraId="5405A2CA" w14:textId="77777777" w:rsidR="00B718A1" w:rsidRDefault="00B718A1" w:rsidP="00B718A1">
      <w:pPr>
        <w:pStyle w:val="Heading4"/>
      </w:pPr>
      <w:r>
        <w:t>Steps to Add Attachments</w:t>
      </w:r>
    </w:p>
    <w:p w14:paraId="7742F4CC" w14:textId="77777777" w:rsidR="00B718A1" w:rsidRPr="000E74D1" w:rsidRDefault="00B718A1" w:rsidP="00B718A1"/>
    <w:p w14:paraId="5EB63902" w14:textId="77777777" w:rsidR="00B718A1" w:rsidRPr="00702DAC" w:rsidRDefault="00B718A1" w:rsidP="00B718A1">
      <w:pPr>
        <w:pStyle w:val="ListParagraph"/>
        <w:numPr>
          <w:ilvl w:val="0"/>
          <w:numId w:val="32"/>
        </w:numPr>
        <w:spacing w:after="80" w:line="240" w:lineRule="auto"/>
        <w:jc w:val="left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1" layoutInCell="1" allowOverlap="1" wp14:anchorId="351EBDF7" wp14:editId="776A751C">
                <wp:simplePos x="0" y="0"/>
                <wp:positionH relativeFrom="column">
                  <wp:posOffset>2004060</wp:posOffset>
                </wp:positionH>
                <wp:positionV relativeFrom="paragraph">
                  <wp:posOffset>2314575</wp:posOffset>
                </wp:positionV>
                <wp:extent cx="2176272" cy="265176"/>
                <wp:effectExtent l="0" t="0" r="0" b="1905"/>
                <wp:wrapTopAndBottom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272" cy="26517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606A10" w14:textId="77777777" w:rsidR="00B718A1" w:rsidRPr="00BA20F9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7: Add Attachment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BDF7" id="Text Box 66" o:spid="_x0000_s1035" type="#_x0000_t202" style="position:absolute;left:0;text-align:left;margin-left:157.8pt;margin-top:182.25pt;width:171.35pt;height:20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" stroked="f">
                <v:textbox inset="0,0,0,0">
                  <w:txbxContent>
                    <w:p w14:paraId="20606A10" w14:textId="77777777" w:rsidR="00B718A1" w:rsidRPr="00BA20F9" w:rsidRDefault="00B718A1" w:rsidP="00B718A1">
                      <w:pPr>
                        <w:pStyle w:val="Caption"/>
                        <w:rPr>
                          <w:rFonts w:ascii="Montserrat" w:hAnsi="Montserrat"/>
                          <w:noProof/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7: Add Attachment button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 w:rsidRPr="00702DAC">
        <w:t>Select the [</w:t>
      </w:r>
      <w:r w:rsidRPr="00702DAC">
        <w:rPr>
          <w:b/>
        </w:rPr>
        <w:t>Add Attachment</w:t>
      </w:r>
      <w:r w:rsidRPr="00702DAC">
        <w:t xml:space="preserve">] </w:t>
      </w:r>
      <w:proofErr w:type="gramStart"/>
      <w:r w:rsidRPr="00702DAC">
        <w:t>button</w:t>
      </w:r>
      <w:proofErr w:type="gramEnd"/>
      <w:r w:rsidRPr="00702DAC">
        <w:t xml:space="preserve"> </w:t>
      </w:r>
    </w:p>
    <w:p w14:paraId="0FB5E828" w14:textId="77777777" w:rsidR="00B718A1" w:rsidRDefault="00B718A1" w:rsidP="00B718A1">
      <w:pPr>
        <w:pStyle w:val="ListParagraph"/>
        <w:numPr>
          <w:ilvl w:val="0"/>
          <w:numId w:val="32"/>
        </w:numPr>
        <w:spacing w:after="80" w:line="240" w:lineRule="auto"/>
        <w:jc w:val="left"/>
        <w:rPr>
          <w:i/>
          <w:iCs/>
        </w:rPr>
      </w:pPr>
      <w:r w:rsidRPr="00702DAC">
        <w:t>Select [</w:t>
      </w:r>
      <w:r w:rsidRPr="00702DAC">
        <w:rPr>
          <w:b/>
        </w:rPr>
        <w:t>Add File</w:t>
      </w:r>
      <w:r w:rsidRPr="00702DAC">
        <w:t>] to upload the document.</w:t>
      </w:r>
    </w:p>
    <w:p w14:paraId="5098059F" w14:textId="77777777" w:rsidR="00B718A1" w:rsidRDefault="00B718A1" w:rsidP="00B718A1">
      <w:pPr>
        <w:pStyle w:val="ListParagraph"/>
        <w:numPr>
          <w:ilvl w:val="0"/>
          <w:numId w:val="32"/>
        </w:numPr>
        <w:spacing w:after="80" w:line="240" w:lineRule="auto"/>
        <w:jc w:val="left"/>
        <w:rPr>
          <w:i/>
          <w:iCs/>
        </w:rPr>
      </w:pPr>
      <w:r>
        <w:t>Select the [Save Attachment] to save the document.</w:t>
      </w:r>
    </w:p>
    <w:p w14:paraId="731C7C5A" w14:textId="77777777" w:rsidR="00B718A1" w:rsidRDefault="00B718A1" w:rsidP="00B718A1">
      <w:pPr>
        <w:pStyle w:val="ListParagraph"/>
        <w:rPr>
          <w:i/>
          <w:iCs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4"/>
        <w:gridCol w:w="4547"/>
      </w:tblGrid>
      <w:tr w:rsidR="00B718A1" w14:paraId="06666A63" w14:textId="77777777" w:rsidTr="00164330">
        <w:trPr>
          <w:trHeight w:val="3449"/>
        </w:trPr>
        <w:tc>
          <w:tcPr>
            <w:tcW w:w="4484" w:type="dxa"/>
            <w:vAlign w:val="center"/>
          </w:tcPr>
          <w:p w14:paraId="26DB6F80" w14:textId="77777777" w:rsidR="00B718A1" w:rsidRDefault="00B718A1" w:rsidP="00164330">
            <w:pPr>
              <w:pStyle w:val="ListParagraph"/>
              <w:keepNext/>
              <w:jc w:val="center"/>
            </w:pPr>
            <w:r>
              <w:rPr>
                <w:i/>
                <w:iCs/>
                <w:noProof/>
              </w:rPr>
              <w:lastRenderedPageBreak/>
              <w:drawing>
                <wp:inline distT="0" distB="0" distL="0" distR="0" wp14:anchorId="4A1B9ED8" wp14:editId="20A99F0F">
                  <wp:extent cx="2007666" cy="2011680"/>
                  <wp:effectExtent l="57150" t="57150" r="88265" b="102870"/>
                  <wp:docPr id="34" name="Picture 3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Graphical user interface, application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666" cy="20116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513D11" w14:textId="77777777" w:rsidR="00B718A1" w:rsidRDefault="00B718A1" w:rsidP="00164330">
            <w:pPr>
              <w:pStyle w:val="Caption"/>
              <w:rPr>
                <w:i/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     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3</w:t>
            </w:r>
            <w:r>
              <w:rPr>
                <w:noProof/>
              </w:rPr>
              <w:fldChar w:fldCharType="end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add attachment screen</w:t>
            </w:r>
          </w:p>
        </w:tc>
        <w:tc>
          <w:tcPr>
            <w:tcW w:w="4547" w:type="dxa"/>
            <w:vAlign w:val="center"/>
          </w:tcPr>
          <w:p w14:paraId="06A09E87" w14:textId="77777777" w:rsidR="00B718A1" w:rsidRDefault="00B718A1" w:rsidP="00164330">
            <w:pPr>
              <w:pStyle w:val="ListParagraph"/>
              <w:keepNext/>
              <w:jc w:val="center"/>
            </w:pPr>
            <w:r>
              <w:rPr>
                <w:i/>
                <w:iCs/>
                <w:noProof/>
              </w:rPr>
              <w:drawing>
                <wp:inline distT="0" distB="0" distL="0" distR="0" wp14:anchorId="2647CD14" wp14:editId="2B934ECF">
                  <wp:extent cx="2130552" cy="1956888"/>
                  <wp:effectExtent l="57150" t="57150" r="98425" b="100965"/>
                  <wp:docPr id="39" name="Picture 39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52" cy="195688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AEE635A" w14:textId="77777777" w:rsidR="00B718A1" w:rsidRDefault="00B718A1" w:rsidP="00164330">
            <w:pPr>
              <w:pStyle w:val="Caption"/>
              <w:rPr>
                <w:i/>
              </w:rPr>
            </w:pP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 xml:space="preserve">          Figure </w:t>
            </w:r>
            <w:r>
              <w:fldChar w:fldCharType="begin"/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instrText xml:space="preserve"> SEQ Figure \* ARABIC </w:instrText>
            </w:r>
            <w:r>
              <w:fldChar w:fldCharType="separate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3</w:t>
            </w:r>
            <w:r>
              <w:rPr>
                <w:noProof/>
              </w:rPr>
              <w:fldChar w:fldCharType="end"/>
            </w:r>
            <w:r>
              <w:rPr>
                <w:noProof/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r>
              <w:rPr>
                <w:color w:val="404040" w:themeColor="text1" w:themeTint="BF"/>
                <w14:textFill>
                  <w14:solidFill>
                    <w14:schemeClr w14:val="tx1">
                      <w14:alpha w14:val="1000"/>
                      <w14:lumMod w14:val="75000"/>
                      <w14:lumOff w14:val="25000"/>
                    </w14:schemeClr>
                  </w14:solidFill>
                </w14:textFill>
              </w:rPr>
              <w:t>: upload file</w:t>
            </w:r>
          </w:p>
        </w:tc>
      </w:tr>
    </w:tbl>
    <w:p w14:paraId="220C00A7" w14:textId="77777777" w:rsidR="00B718A1" w:rsidRDefault="00B718A1" w:rsidP="00B718A1">
      <w:pPr>
        <w:pStyle w:val="ListParagraph"/>
        <w:rPr>
          <w:i/>
          <w:iCs/>
        </w:rPr>
      </w:pPr>
    </w:p>
    <w:p w14:paraId="4181D259" w14:textId="77777777" w:rsidR="00B718A1" w:rsidRPr="00702DAC" w:rsidRDefault="00B718A1" w:rsidP="00B718A1">
      <w:pPr>
        <w:pStyle w:val="ListParagraph"/>
        <w:rPr>
          <w:i/>
          <w:iCs/>
        </w:rPr>
      </w:pPr>
    </w:p>
    <w:p w14:paraId="2C6F6558" w14:textId="77777777" w:rsidR="00B718A1" w:rsidRDefault="00B718A1" w:rsidP="00B718A1">
      <w:pPr>
        <w:pStyle w:val="Heading4"/>
      </w:pPr>
      <w:r>
        <w:t>Steps to Download Attachments</w:t>
      </w:r>
    </w:p>
    <w:p w14:paraId="488F9F9C" w14:textId="77777777" w:rsidR="00B718A1" w:rsidRDefault="00B718A1" w:rsidP="00B718A1"/>
    <w:p w14:paraId="48EAF7D1" w14:textId="77777777" w:rsidR="00B718A1" w:rsidRPr="001E6074" w:rsidRDefault="00B718A1" w:rsidP="00B718A1">
      <w:pPr>
        <w:pStyle w:val="ListParagraph"/>
        <w:numPr>
          <w:ilvl w:val="0"/>
          <w:numId w:val="33"/>
        </w:numPr>
        <w:spacing w:after="80" w:line="240" w:lineRule="auto"/>
        <w:jc w:val="left"/>
        <w:rPr>
          <w:i/>
          <w:iCs/>
        </w:rPr>
      </w:pPr>
      <w:r w:rsidRPr="001E6074">
        <w:t>Select the arrow [&gt;] next to the document details.</w:t>
      </w:r>
    </w:p>
    <w:p w14:paraId="7931E616" w14:textId="77777777" w:rsidR="00B718A1" w:rsidRPr="001E6074" w:rsidRDefault="00B718A1" w:rsidP="00B718A1">
      <w:pPr>
        <w:pStyle w:val="ListParagraph"/>
        <w:numPr>
          <w:ilvl w:val="0"/>
          <w:numId w:val="33"/>
        </w:numPr>
        <w:spacing w:after="80" w:line="240" w:lineRule="auto"/>
        <w:jc w:val="left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7936" behindDoc="0" locked="1" layoutInCell="1" allowOverlap="1" wp14:anchorId="4D432D2C" wp14:editId="2528BFE3">
            <wp:simplePos x="0" y="0"/>
            <wp:positionH relativeFrom="margin">
              <wp:posOffset>2006600</wp:posOffset>
            </wp:positionH>
            <wp:positionV relativeFrom="page">
              <wp:posOffset>1884680</wp:posOffset>
            </wp:positionV>
            <wp:extent cx="2176272" cy="1947672"/>
            <wp:effectExtent l="57150" t="57150" r="90805" b="90805"/>
            <wp:wrapTopAndBottom/>
            <wp:docPr id="42" name="Picture 4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chat or text messag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194767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074">
        <w:t>Save the document.</w:t>
      </w:r>
    </w:p>
    <w:p w14:paraId="0A54E00B" w14:textId="77777777" w:rsidR="00B718A1" w:rsidRDefault="00B718A1" w:rsidP="00B718A1">
      <w:pPr>
        <w:pStyle w:val="ListParagraph"/>
        <w:rPr>
          <w:i/>
          <w:iCs/>
        </w:rPr>
      </w:pPr>
    </w:p>
    <w:p w14:paraId="7523B7D2" w14:textId="77777777" w:rsidR="00B718A1" w:rsidRDefault="00B718A1" w:rsidP="00B718A1">
      <w:pPr>
        <w:pStyle w:val="Heading3"/>
      </w:pPr>
      <w:bookmarkStart w:id="37" w:name="_Toc93332347"/>
      <w:bookmarkStart w:id="38" w:name="_Toc126934412"/>
      <w:r>
        <w:t>More info</w:t>
      </w:r>
      <w:bookmarkEnd w:id="32"/>
      <w:bookmarkEnd w:id="37"/>
      <w:bookmarkEnd w:id="38"/>
    </w:p>
    <w:p w14:paraId="764FEB79" w14:textId="77777777" w:rsidR="00B718A1" w:rsidRPr="00B34DCA" w:rsidRDefault="00B718A1" w:rsidP="00B718A1"/>
    <w:p w14:paraId="73096848" w14:textId="77777777" w:rsidR="00B718A1" w:rsidRDefault="00B718A1" w:rsidP="00B718A1">
      <w:r>
        <w:t xml:space="preserve">The </w:t>
      </w:r>
      <w:r w:rsidRPr="002411B2">
        <w:rPr>
          <w:b/>
        </w:rPr>
        <w:t>More Info</w:t>
      </w:r>
      <w:r>
        <w:t xml:space="preserve"> area presents an overview of the unit’s enabled </w:t>
      </w:r>
      <w:r w:rsidRPr="002411B2">
        <w:rPr>
          <w:b/>
        </w:rPr>
        <w:t>Additional Property Fields</w:t>
      </w:r>
      <w:r>
        <w:t>.</w:t>
      </w:r>
    </w:p>
    <w:p w14:paraId="4AF27E94" w14:textId="77777777" w:rsidR="00B718A1" w:rsidRDefault="00B718A1" w:rsidP="00B718A1"/>
    <w:p w14:paraId="53EEC74F" w14:textId="77777777" w:rsidR="00B718A1" w:rsidRDefault="00B718A1" w:rsidP="00B718A1">
      <w:pPr>
        <w:pStyle w:val="Heading2"/>
      </w:pPr>
      <w:bookmarkStart w:id="39" w:name="_Toc93332348"/>
      <w:bookmarkStart w:id="40" w:name="_Toc126934413"/>
      <w:bookmarkStart w:id="41" w:name="_Toc28864966"/>
      <w:r>
        <w:lastRenderedPageBreak/>
        <w:t>MAKE RESERVATION</w:t>
      </w:r>
      <w:bookmarkEnd w:id="39"/>
      <w:bookmarkEnd w:id="40"/>
    </w:p>
    <w:p w14:paraId="0A610FD9" w14:textId="77777777" w:rsidR="00B718A1" w:rsidRDefault="00B718A1" w:rsidP="00B718A1"/>
    <w:p w14:paraId="48A9ABC2" w14:textId="77777777" w:rsidR="00B718A1" w:rsidRDefault="00B718A1" w:rsidP="00B718A1">
      <w:r>
        <w:t xml:space="preserve">This option follows the same steps as provided under the section </w:t>
      </w:r>
      <w:r w:rsidRPr="00C00DAF">
        <w:rPr>
          <w:b/>
          <w:bCs/>
          <w:color w:val="0070C0"/>
        </w:rPr>
        <w:fldChar w:fldCharType="begin"/>
      </w:r>
      <w:r w:rsidRPr="00C00DAF">
        <w:rPr>
          <w:b/>
          <w:color w:val="0070C0"/>
        </w:rPr>
        <w:instrText xml:space="preserve"> REF _Ref92740504 \h  \* MERGEFORMAT </w:instrText>
      </w:r>
      <w:r w:rsidRPr="00C00DAF">
        <w:rPr>
          <w:b/>
          <w:bCs/>
          <w:color w:val="0070C0"/>
        </w:rPr>
      </w:r>
      <w:r w:rsidRPr="00C00DAF">
        <w:rPr>
          <w:b/>
          <w:bCs/>
          <w:color w:val="0070C0"/>
        </w:rPr>
        <w:fldChar w:fldCharType="separate"/>
      </w:r>
      <w:r w:rsidRPr="00C00DAF">
        <w:rPr>
          <w:b/>
          <w:color w:val="0070C0"/>
        </w:rPr>
        <w:t>Steps to make Reservation</w:t>
      </w:r>
      <w:r w:rsidRPr="00C00DAF">
        <w:rPr>
          <w:b/>
          <w:bCs/>
          <w:color w:val="0070C0"/>
        </w:rPr>
        <w:fldChar w:fldCharType="end"/>
      </w:r>
      <w:r>
        <w:rPr>
          <w:b/>
          <w:color w:val="0070C0"/>
        </w:rPr>
        <w:t xml:space="preserve"> </w:t>
      </w:r>
      <w:r w:rsidRPr="00E75065">
        <w:t xml:space="preserve">(CTRL </w:t>
      </w:r>
      <w:r>
        <w:t xml:space="preserve">+ </w:t>
      </w:r>
      <w:r w:rsidRPr="00E75065">
        <w:t xml:space="preserve">Click </w:t>
      </w:r>
      <w:r>
        <w:t xml:space="preserve">the highlighted text </w:t>
      </w:r>
      <w:r w:rsidRPr="00E75065">
        <w:t>to follow the link)</w:t>
      </w:r>
    </w:p>
    <w:p w14:paraId="302F0699" w14:textId="77777777" w:rsidR="00B718A1" w:rsidRDefault="00B718A1" w:rsidP="00B718A1"/>
    <w:p w14:paraId="171CDC3F" w14:textId="77777777" w:rsidR="00B718A1" w:rsidRPr="00C00DAF" w:rsidRDefault="00B718A1" w:rsidP="00B718A1">
      <w:pPr>
        <w:pStyle w:val="Heading2"/>
        <w:rPr>
          <w:b/>
          <w:bCs/>
          <w:color w:val="0070C0"/>
        </w:rPr>
      </w:pPr>
      <w:bookmarkStart w:id="42" w:name="_Toc126934414"/>
      <w:r>
        <w:t>APPLY COUPONS AND DISCOUNTS</w:t>
      </w:r>
      <w:bookmarkEnd w:id="42"/>
    </w:p>
    <w:p w14:paraId="493A2D5C" w14:textId="77777777" w:rsidR="00B718A1" w:rsidRDefault="00B718A1" w:rsidP="00B718A1"/>
    <w:p w14:paraId="57EAFF68" w14:textId="77777777" w:rsidR="00B718A1" w:rsidRDefault="00B718A1" w:rsidP="00B718A1">
      <w:r>
        <w:t>Follow these steps to apply coupons and discounts</w:t>
      </w:r>
      <w:r w:rsidRPr="002D51FE">
        <w:t xml:space="preserve"> </w:t>
      </w:r>
      <w:r>
        <w:t>when making a reservation.</w:t>
      </w:r>
    </w:p>
    <w:p w14:paraId="6D552294" w14:textId="77777777" w:rsidR="00B718A1" w:rsidRPr="009D3229" w:rsidRDefault="00B718A1" w:rsidP="00B718A1">
      <w:pPr>
        <w:pStyle w:val="ListParagraph"/>
        <w:numPr>
          <w:ilvl w:val="0"/>
          <w:numId w:val="35"/>
        </w:numPr>
        <w:spacing w:after="80" w:line="240" w:lineRule="auto"/>
        <w:jc w:val="left"/>
      </w:pPr>
      <w:r>
        <w:t>Select [</w:t>
      </w:r>
      <w:r w:rsidRPr="00AE3804">
        <w:rPr>
          <w:b/>
        </w:rPr>
        <w:t>Make a Reservation</w:t>
      </w:r>
      <w:r>
        <w:t>].</w:t>
      </w:r>
    </w:p>
    <w:p w14:paraId="761C73E2" w14:textId="77777777" w:rsidR="00B718A1" w:rsidRPr="009D3229" w:rsidRDefault="00B718A1" w:rsidP="00B718A1">
      <w:pPr>
        <w:pStyle w:val="ListParagraph"/>
        <w:numPr>
          <w:ilvl w:val="0"/>
          <w:numId w:val="35"/>
        </w:numPr>
        <w:spacing w:after="80" w:line="240" w:lineRule="auto"/>
        <w:jc w:val="left"/>
      </w:pPr>
      <w:r>
        <w:t>Select the unit.</w:t>
      </w:r>
    </w:p>
    <w:p w14:paraId="3C96A980" w14:textId="77777777" w:rsidR="00B718A1" w:rsidRPr="009D3229" w:rsidRDefault="00B718A1" w:rsidP="00B718A1">
      <w:pPr>
        <w:pStyle w:val="ListParagraph"/>
        <w:numPr>
          <w:ilvl w:val="0"/>
          <w:numId w:val="35"/>
        </w:numPr>
        <w:spacing w:after="80" w:line="240" w:lineRule="auto"/>
        <w:jc w:val="left"/>
      </w:pPr>
      <w:r>
        <w:t>Select the reservation dates.</w:t>
      </w:r>
    </w:p>
    <w:p w14:paraId="7AF16BD6" w14:textId="77777777" w:rsidR="00B718A1" w:rsidRPr="004912FF" w:rsidRDefault="00B718A1" w:rsidP="00B718A1">
      <w:pPr>
        <w:pStyle w:val="ListParagraph"/>
        <w:numPr>
          <w:ilvl w:val="0"/>
          <w:numId w:val="35"/>
        </w:numPr>
        <w:spacing w:after="80" w:line="240" w:lineRule="auto"/>
        <w:jc w:val="left"/>
      </w:pPr>
      <w:r>
        <w:t xml:space="preserve">Click on the dropdown menu under </w:t>
      </w:r>
      <w:r w:rsidRPr="00454029">
        <w:rPr>
          <w:b/>
        </w:rPr>
        <w:t>Coupons and Discounts</w:t>
      </w:r>
      <w:r>
        <w:t xml:space="preserve"> tab.</w:t>
      </w:r>
    </w:p>
    <w:p w14:paraId="1AC2F6DE" w14:textId="77777777" w:rsidR="00B718A1" w:rsidRPr="004912FF" w:rsidRDefault="00B718A1" w:rsidP="00B718A1">
      <w:pPr>
        <w:pStyle w:val="ListParagraph"/>
        <w:numPr>
          <w:ilvl w:val="0"/>
          <w:numId w:val="35"/>
        </w:numPr>
        <w:spacing w:after="80" w:line="240" w:lineRule="auto"/>
        <w:jc w:val="left"/>
      </w:pPr>
      <w:r>
        <w:t>Apply the coupon/ discount.</w:t>
      </w:r>
    </w:p>
    <w:p w14:paraId="44855B85" w14:textId="77777777" w:rsidR="00B718A1" w:rsidRDefault="00B718A1" w:rsidP="00B718A1">
      <w:r>
        <w:rPr>
          <w:noProof/>
        </w:rPr>
        <w:drawing>
          <wp:inline distT="0" distB="0" distL="0" distR="0" wp14:anchorId="27562535" wp14:editId="2EDE2F82">
            <wp:extent cx="6217920" cy="2624455"/>
            <wp:effectExtent l="0" t="0" r="0" b="4445"/>
            <wp:docPr id="67" name="Picture 6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application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D1FC" w14:textId="77777777" w:rsidR="00B718A1" w:rsidRDefault="00B718A1" w:rsidP="00B718A1">
      <w:pPr>
        <w:pStyle w:val="Heading2"/>
      </w:pPr>
      <w:bookmarkStart w:id="43" w:name="_Toc93332349"/>
      <w:bookmarkStart w:id="44" w:name="_Toc126934415"/>
      <w:r>
        <w:t>NEWS</w:t>
      </w:r>
      <w:bookmarkEnd w:id="41"/>
      <w:bookmarkEnd w:id="43"/>
      <w:bookmarkEnd w:id="44"/>
    </w:p>
    <w:p w14:paraId="78C89420" w14:textId="77777777" w:rsidR="00B718A1" w:rsidRDefault="00B718A1" w:rsidP="00B718A1">
      <w:r>
        <w:t xml:space="preserve">The </w:t>
      </w:r>
      <w:r w:rsidRPr="00795AEC">
        <w:rPr>
          <w:b/>
        </w:rPr>
        <w:t>News</w:t>
      </w:r>
      <w:r>
        <w:t xml:space="preserve"> area presents important information from us.</w:t>
      </w:r>
    </w:p>
    <w:p w14:paraId="41E778D3" w14:textId="77777777" w:rsidR="00B718A1" w:rsidRDefault="00B718A1" w:rsidP="00B718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1CD14C1F" wp14:editId="2461F617">
                <wp:simplePos x="0" y="0"/>
                <wp:positionH relativeFrom="column">
                  <wp:posOffset>1483995</wp:posOffset>
                </wp:positionH>
                <wp:positionV relativeFrom="paragraph">
                  <wp:posOffset>2231390</wp:posOffset>
                </wp:positionV>
                <wp:extent cx="2953385" cy="137160"/>
                <wp:effectExtent l="0" t="0" r="0" b="0"/>
                <wp:wrapTopAndBottom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13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BAD1FE" w14:textId="77777777" w:rsidR="00B718A1" w:rsidRPr="00E4407C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iCs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news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4C1F" id="Text Box 76" o:spid="_x0000_s1036" type="#_x0000_t202" style="position:absolute;left:0;text-align:left;margin-left:116.85pt;margin-top:175.7pt;width:232.55pt;height:1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" stroked="f">
                <v:textbox style="mso-fit-shape-to-text:t" inset="0,0,0,0">
                  <w:txbxContent>
                    <w:p w14:paraId="5DBAD1FE" w14:textId="77777777" w:rsidR="00B718A1" w:rsidRPr="00E4407C" w:rsidRDefault="00B718A1" w:rsidP="00B718A1">
                      <w:pPr>
                        <w:pStyle w:val="Caption"/>
                        <w:rPr>
                          <w:rFonts w:ascii="Montserrat" w:hAnsi="Montserrat"/>
                          <w:iCs/>
                          <w:noProof/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: news screen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1" layoutInCell="1" allowOverlap="1" wp14:anchorId="5D2A8601" wp14:editId="4363B04D">
            <wp:simplePos x="0" y="0"/>
            <wp:positionH relativeFrom="margin">
              <wp:posOffset>1482090</wp:posOffset>
            </wp:positionH>
            <wp:positionV relativeFrom="paragraph">
              <wp:posOffset>181610</wp:posOffset>
            </wp:positionV>
            <wp:extent cx="2953512" cy="1965960"/>
            <wp:effectExtent l="57150" t="57150" r="94615" b="91440"/>
            <wp:wrapTopAndBottom/>
            <wp:docPr id="103" name="Picture 10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news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23"/>
                    <a:stretch/>
                  </pic:blipFill>
                  <pic:spPr bwMode="auto"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5" w:name="_Toc28864967"/>
      <w:bookmarkStart w:id="46" w:name="_Toc93332350"/>
    </w:p>
    <w:p w14:paraId="68131163" w14:textId="77777777" w:rsidR="00B718A1" w:rsidRDefault="00B718A1" w:rsidP="00B718A1">
      <w:pPr>
        <w:pStyle w:val="Heading2"/>
      </w:pPr>
      <w:bookmarkStart w:id="47" w:name="_Toc126934416"/>
      <w:r>
        <w:t>CONTACT US</w:t>
      </w:r>
      <w:bookmarkEnd w:id="45"/>
      <w:bookmarkEnd w:id="46"/>
      <w:bookmarkEnd w:id="47"/>
    </w:p>
    <w:p w14:paraId="3E8F01E5" w14:textId="77777777" w:rsidR="00B718A1" w:rsidRDefault="00B718A1" w:rsidP="00B718A1"/>
    <w:p w14:paraId="0F487C7F" w14:textId="77777777" w:rsidR="00B718A1" w:rsidRDefault="00B718A1" w:rsidP="00B718A1">
      <w:r>
        <w:t xml:space="preserve">In the </w:t>
      </w:r>
      <w:r w:rsidRPr="00795AEC">
        <w:rPr>
          <w:b/>
        </w:rPr>
        <w:t>Contact Us</w:t>
      </w:r>
      <w:r>
        <w:t xml:space="preserve"> area you will be able to view our contact information:</w:t>
      </w:r>
    </w:p>
    <w:p w14:paraId="6ADCC07E" w14:textId="77777777" w:rsidR="00B718A1" w:rsidRDefault="00B718A1" w:rsidP="00B718A1"/>
    <w:p w14:paraId="31D18FFF" w14:textId="77777777" w:rsidR="00B718A1" w:rsidRDefault="00B718A1" w:rsidP="00B718A1">
      <w:r>
        <w:rPr>
          <w:noProof/>
        </w:rPr>
        <w:drawing>
          <wp:anchor distT="0" distB="0" distL="114300" distR="114300" simplePos="0" relativeHeight="251706368" behindDoc="1" locked="1" layoutInCell="1" allowOverlap="1" wp14:anchorId="626F4EF1" wp14:editId="63344CA4">
            <wp:simplePos x="0" y="0"/>
            <wp:positionH relativeFrom="margin">
              <wp:posOffset>1579245</wp:posOffset>
            </wp:positionH>
            <wp:positionV relativeFrom="page">
              <wp:posOffset>4554220</wp:posOffset>
            </wp:positionV>
            <wp:extent cx="2953385" cy="2258060"/>
            <wp:effectExtent l="57150" t="57150" r="94615" b="104140"/>
            <wp:wrapTight wrapText="bothSides">
              <wp:wrapPolygon edited="0">
                <wp:start x="-418" y="-547"/>
                <wp:lineTo x="-279" y="22414"/>
                <wp:lineTo x="22153" y="22414"/>
                <wp:lineTo x="22153" y="-547"/>
                <wp:lineTo x="-418" y="-547"/>
              </wp:wrapPolygon>
            </wp:wrapTight>
            <wp:docPr id="70" name="Picture 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55"/>
                    <a:stretch/>
                  </pic:blipFill>
                  <pic:spPr bwMode="auto">
                    <a:xfrm>
                      <a:off x="0" y="0"/>
                      <a:ext cx="2953385" cy="22580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DE49B" w14:textId="77777777" w:rsidR="00B718A1" w:rsidRDefault="00B718A1" w:rsidP="00B718A1"/>
    <w:p w14:paraId="1187E647" w14:textId="77777777" w:rsidR="00B718A1" w:rsidRDefault="00B718A1" w:rsidP="00B718A1"/>
    <w:p w14:paraId="2599EEB6" w14:textId="77777777" w:rsidR="00B718A1" w:rsidRDefault="00B718A1" w:rsidP="00B718A1"/>
    <w:p w14:paraId="1D678972" w14:textId="77777777" w:rsidR="00B718A1" w:rsidRDefault="00B718A1" w:rsidP="00B718A1"/>
    <w:p w14:paraId="28109F46" w14:textId="77777777" w:rsidR="00B718A1" w:rsidRDefault="00B718A1" w:rsidP="00B718A1"/>
    <w:p w14:paraId="20BB1780" w14:textId="77777777" w:rsidR="00B718A1" w:rsidRDefault="00B718A1" w:rsidP="00B718A1"/>
    <w:p w14:paraId="44813F86" w14:textId="77777777" w:rsidR="00B718A1" w:rsidRDefault="00B718A1" w:rsidP="00B718A1"/>
    <w:p w14:paraId="2D6ED019" w14:textId="77777777" w:rsidR="00B718A1" w:rsidRDefault="00B718A1" w:rsidP="00B718A1"/>
    <w:p w14:paraId="0F320F73" w14:textId="77777777" w:rsidR="00B718A1" w:rsidRDefault="00B718A1" w:rsidP="00B718A1"/>
    <w:p w14:paraId="0E876361" w14:textId="77777777" w:rsidR="00B718A1" w:rsidRDefault="00B718A1" w:rsidP="00B718A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686D084B" wp14:editId="39E4017C">
                <wp:simplePos x="0" y="0"/>
                <wp:positionH relativeFrom="column">
                  <wp:posOffset>1578610</wp:posOffset>
                </wp:positionH>
                <wp:positionV relativeFrom="page">
                  <wp:posOffset>6941820</wp:posOffset>
                </wp:positionV>
                <wp:extent cx="2857500" cy="228600"/>
                <wp:effectExtent l="0" t="0" r="0" b="0"/>
                <wp:wrapTopAndBottom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668CC5" w14:textId="77777777" w:rsidR="00B718A1" w:rsidRPr="00670FB3" w:rsidRDefault="00B718A1" w:rsidP="00B718A1">
                            <w:pPr>
                              <w:pStyle w:val="Caption"/>
                              <w:rPr>
                                <w:rFonts w:ascii="Montserrat" w:hAnsi="Montserrat"/>
                                <w:iCs/>
                                <w:noProof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alpha w14:val="1000"/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:  contact us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084B" id="Text Box 25" o:spid="_x0000_s1037" type="#_x0000_t202" style="position:absolute;left:0;text-align:left;margin-left:124.3pt;margin-top:546.6pt;width:22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" stroked="f">
                <v:textbox inset="0,0,0,0">
                  <w:txbxContent>
                    <w:p w14:paraId="00668CC5" w14:textId="77777777" w:rsidR="00B718A1" w:rsidRPr="00670FB3" w:rsidRDefault="00B718A1" w:rsidP="00B718A1">
                      <w:pPr>
                        <w:pStyle w:val="Caption"/>
                        <w:rPr>
                          <w:rFonts w:ascii="Montserrat" w:hAnsi="Montserrat"/>
                          <w:iCs/>
                          <w:noProof/>
                        </w:rPr>
                      </w:pP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Figure </w:t>
                      </w:r>
                      <w:r>
                        <w:fldChar w:fldCharType="begin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alpha w14:val="1000"/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:  contact us screen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  <w:bookmarkStart w:id="48" w:name="_Toc93332351"/>
    </w:p>
    <w:p w14:paraId="7AFC4758" w14:textId="77777777" w:rsidR="00B718A1" w:rsidRPr="00592081" w:rsidRDefault="00B718A1" w:rsidP="00B718A1">
      <w:pPr>
        <w:pStyle w:val="Heading2"/>
      </w:pPr>
      <w:bookmarkStart w:id="49" w:name="_Toc126934417"/>
      <w:r>
        <w:t>SETTINGS</w:t>
      </w:r>
      <w:bookmarkEnd w:id="48"/>
      <w:bookmarkEnd w:id="49"/>
    </w:p>
    <w:p w14:paraId="3B49E345" w14:textId="77777777" w:rsidR="00B718A1" w:rsidRDefault="00B718A1" w:rsidP="00B718A1"/>
    <w:p w14:paraId="1CA0A1EA" w14:textId="77777777" w:rsidR="00B718A1" w:rsidRDefault="00B718A1" w:rsidP="00B718A1">
      <w:r>
        <w:t xml:space="preserve">In the </w:t>
      </w:r>
      <w:r>
        <w:rPr>
          <w:b/>
        </w:rPr>
        <w:t>SETTINGS</w:t>
      </w:r>
      <w:r>
        <w:t xml:space="preserve"> area you will be able to </w:t>
      </w:r>
    </w:p>
    <w:p w14:paraId="59704B4C" w14:textId="77777777" w:rsidR="00B718A1" w:rsidRDefault="00B718A1" w:rsidP="00B718A1">
      <w:pPr>
        <w:pStyle w:val="ListParagraph"/>
        <w:numPr>
          <w:ilvl w:val="0"/>
          <w:numId w:val="36"/>
        </w:numPr>
        <w:spacing w:after="80" w:line="240" w:lineRule="auto"/>
        <w:jc w:val="left"/>
        <w:rPr>
          <w:i/>
          <w:iCs/>
        </w:rPr>
      </w:pPr>
      <w:r>
        <w:t>V</w:t>
      </w:r>
      <w:r w:rsidRPr="009F3754">
        <w:t>iew your own account information</w:t>
      </w:r>
      <w:r>
        <w:t>.</w:t>
      </w:r>
    </w:p>
    <w:p w14:paraId="440592C7" w14:textId="77777777" w:rsidR="00B718A1" w:rsidRDefault="00B718A1" w:rsidP="00B718A1">
      <w:pPr>
        <w:pStyle w:val="ListParagraph"/>
        <w:numPr>
          <w:ilvl w:val="0"/>
          <w:numId w:val="36"/>
        </w:numPr>
        <w:spacing w:after="80" w:line="240" w:lineRule="auto"/>
        <w:jc w:val="left"/>
        <w:rPr>
          <w:i/>
          <w:iCs/>
        </w:rPr>
      </w:pPr>
      <w:r>
        <w:t>Choose to view your taxes electronically.</w:t>
      </w:r>
    </w:p>
    <w:p w14:paraId="24DCB2E9" w14:textId="77777777" w:rsidR="00B718A1" w:rsidRDefault="00B718A1" w:rsidP="00B718A1">
      <w:pPr>
        <w:pStyle w:val="ListParagraph"/>
        <w:numPr>
          <w:ilvl w:val="1"/>
          <w:numId w:val="36"/>
        </w:numPr>
        <w:spacing w:after="80" w:line="240" w:lineRule="auto"/>
        <w:jc w:val="left"/>
        <w:rPr>
          <w:i/>
          <w:iCs/>
        </w:rPr>
      </w:pPr>
      <w:r>
        <w:lastRenderedPageBreak/>
        <w:t>Toggle on [</w:t>
      </w:r>
      <w:r w:rsidRPr="005D5120">
        <w:rPr>
          <w:b/>
        </w:rPr>
        <w:t>Enable this to opt in to see your taxes electronically</w:t>
      </w:r>
      <w:r>
        <w:t>]</w:t>
      </w:r>
    </w:p>
    <w:p w14:paraId="41C86D96" w14:textId="77777777" w:rsidR="00B718A1" w:rsidRPr="009F3754" w:rsidRDefault="00B718A1" w:rsidP="00B718A1">
      <w:pPr>
        <w:pStyle w:val="ListParagraph"/>
        <w:numPr>
          <w:ilvl w:val="0"/>
          <w:numId w:val="36"/>
        </w:numPr>
        <w:spacing w:after="80" w:line="240" w:lineRule="auto"/>
        <w:jc w:val="left"/>
        <w:rPr>
          <w:i/>
          <w:iCs/>
        </w:rPr>
      </w:pPr>
      <w:r w:rsidRPr="009F3754">
        <w:rPr>
          <w:b/>
        </w:rPr>
        <w:t>Log Out</w:t>
      </w:r>
      <w:r w:rsidRPr="009F3754">
        <w:t xml:space="preserve"> of the App</w:t>
      </w:r>
      <w:r>
        <w:t>.</w:t>
      </w:r>
    </w:p>
    <w:p w14:paraId="4120DE45" w14:textId="77777777" w:rsidR="00B718A1" w:rsidRDefault="00B718A1" w:rsidP="00B718A1"/>
    <w:p w14:paraId="24FBE18C" w14:textId="77777777" w:rsidR="00B718A1" w:rsidRDefault="00B718A1" w:rsidP="00B718A1">
      <w:r>
        <w:rPr>
          <w:noProof/>
        </w:rPr>
        <w:drawing>
          <wp:anchor distT="0" distB="0" distL="114300" distR="114300" simplePos="0" relativeHeight="251707392" behindDoc="0" locked="0" layoutInCell="1" allowOverlap="1" wp14:anchorId="7B19BC86" wp14:editId="25624FA7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1952625" cy="4131893"/>
            <wp:effectExtent l="38100" t="38100" r="85725" b="97790"/>
            <wp:wrapTopAndBottom/>
            <wp:docPr id="75" name="Picture 7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, chat or text message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13189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E088196" w14:textId="77777777" w:rsidR="00B718A1" w:rsidRDefault="00B718A1" w:rsidP="00B718A1"/>
    <w:p w14:paraId="57604D81" w14:textId="77777777" w:rsidR="00B718A1" w:rsidRDefault="00B718A1" w:rsidP="00B718A1"/>
    <w:p w14:paraId="248A2B00" w14:textId="77777777" w:rsidR="00B718A1" w:rsidRDefault="00B718A1" w:rsidP="00B718A1"/>
    <w:p w14:paraId="63A0705F" w14:textId="77777777" w:rsidR="00B718A1" w:rsidRDefault="00B718A1" w:rsidP="00B718A1">
      <w:pPr>
        <w:ind w:left="720"/>
      </w:pPr>
      <w:r w:rsidRPr="009D4BC1">
        <w:rPr>
          <w:noProof/>
        </w:rPr>
        <w:drawing>
          <wp:anchor distT="0" distB="0" distL="114300" distR="114300" simplePos="0" relativeHeight="251682816" behindDoc="0" locked="0" layoutInCell="1" allowOverlap="1" wp14:anchorId="47966D98" wp14:editId="70F73556">
            <wp:simplePos x="0" y="0"/>
            <wp:positionH relativeFrom="column">
              <wp:posOffset>292100</wp:posOffset>
            </wp:positionH>
            <wp:positionV relativeFrom="paragraph">
              <wp:posOffset>7620</wp:posOffset>
            </wp:positionV>
            <wp:extent cx="391795" cy="391795"/>
            <wp:effectExtent l="0" t="0" r="8255" b="8255"/>
            <wp:wrapSquare wrapText="bothSides"/>
            <wp:docPr id="71" name="Graphic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TE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BC1">
        <w:rPr>
          <w:b/>
        </w:rPr>
        <w:t>Note:</w:t>
      </w:r>
      <w:r w:rsidRPr="009D4BC1">
        <w:t xml:space="preserve"> </w:t>
      </w:r>
      <w:r>
        <w:t>Get in touch with us if you notice any information that needs to be changed.</w:t>
      </w:r>
    </w:p>
    <w:p w14:paraId="689BA0CE" w14:textId="77777777" w:rsidR="0026018B" w:rsidRPr="00556A68" w:rsidRDefault="0026018B" w:rsidP="00A96933">
      <w:pPr>
        <w:pStyle w:val="NoSpacing"/>
        <w:spacing w:line="240" w:lineRule="auto"/>
        <w:ind w:left="720"/>
        <w:jc w:val="left"/>
      </w:pPr>
    </w:p>
    <w:sectPr w:rsidR="0026018B" w:rsidRPr="00556A68" w:rsidSect="00E23871">
      <w:footerReference w:type="default" r:id="rId67"/>
      <w:footerReference w:type="first" r:id="rId68"/>
      <w:pgSz w:w="12240" w:h="15840"/>
      <w:pgMar w:top="1440" w:right="1008" w:bottom="1440" w:left="144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AFD49" w14:textId="77777777" w:rsidR="00B12233" w:rsidRDefault="00B12233" w:rsidP="00283F4C">
      <w:pPr>
        <w:spacing w:after="0"/>
      </w:pPr>
      <w:r>
        <w:separator/>
      </w:r>
    </w:p>
  </w:endnote>
  <w:endnote w:type="continuationSeparator" w:id="0">
    <w:p w14:paraId="74E4B2A5" w14:textId="77777777" w:rsidR="00B12233" w:rsidRDefault="00B12233" w:rsidP="00283F4C">
      <w:pPr>
        <w:spacing w:after="0"/>
      </w:pPr>
      <w:r>
        <w:continuationSeparator/>
      </w:r>
    </w:p>
  </w:endnote>
  <w:endnote w:type="continuationNotice" w:id="1">
    <w:p w14:paraId="7CDB8284" w14:textId="77777777" w:rsidR="00B12233" w:rsidRDefault="00B1223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9B25B" w14:textId="77777777" w:rsidR="00851EFB" w:rsidRDefault="00851E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B4B86" w14:textId="77777777" w:rsidR="00795423" w:rsidRDefault="00795423">
    <w:pPr>
      <w:pStyle w:val="Footer"/>
    </w:pPr>
  </w:p>
  <w:p w14:paraId="68CD5408" w14:textId="77777777" w:rsidR="00D9453D" w:rsidRDefault="00D9453D">
    <w:pPr>
      <w:pStyle w:val="Footer"/>
    </w:pPr>
  </w:p>
  <w:p w14:paraId="281D9684" w14:textId="77777777" w:rsidR="00D9453D" w:rsidRDefault="00D945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70F6C" w14:textId="77777777" w:rsidR="007F39C2" w:rsidRDefault="007F39C2" w:rsidP="007C704A">
    <w:pPr>
      <w:jc w:val="right"/>
      <w:rPr>
        <w:sz w:val="16"/>
        <w:szCs w:val="16"/>
        <w:shd w:val="clear" w:color="auto" w:fill="FFFFFF"/>
      </w:rPr>
    </w:pPr>
  </w:p>
  <w:p w14:paraId="773766F1" w14:textId="401220E6" w:rsidR="00F97BAC" w:rsidRPr="007C704A" w:rsidRDefault="00F97BAC" w:rsidP="007C704A">
    <w:pPr>
      <w:jc w:val="right"/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4036699"/>
      <w:docPartObj>
        <w:docPartGallery w:val="Page Numbers (Bottom of Page)"/>
        <w:docPartUnique/>
      </w:docPartObj>
    </w:sdtPr>
    <w:sdtEndPr>
      <w:rPr>
        <w:noProof/>
        <w:color w:val="20607F"/>
        <w:sz w:val="16"/>
        <w:szCs w:val="16"/>
      </w:rPr>
    </w:sdtEndPr>
    <w:sdtContent>
      <w:p w14:paraId="5E9B59A0" w14:textId="77777777" w:rsidR="00894625" w:rsidRDefault="00FF2E34" w:rsidP="00E1142B">
        <w:pPr>
          <w:pStyle w:val="Footer"/>
        </w:pPr>
        <w:r w:rsidRPr="009F1580">
          <w:rPr>
            <w:color w:val="20607F" w:themeColor="accent1"/>
            <w:sz w:val="16"/>
            <w:szCs w:val="16"/>
          </w:rPr>
          <w:t xml:space="preserve">USER GUIDE | </w:t>
        </w:r>
        <w:r w:rsidR="004F036D">
          <w:rPr>
            <w:color w:val="20607F" w:themeColor="accent1"/>
            <w:sz w:val="16"/>
            <w:szCs w:val="16"/>
          </w:rPr>
          <w:t>UNIT</w:t>
        </w:r>
        <w:r w:rsidRPr="009F1580">
          <w:rPr>
            <w:color w:val="20607F" w:themeColor="accent1"/>
            <w:sz w:val="16"/>
            <w:szCs w:val="16"/>
          </w:rPr>
          <w:t>S</w:t>
        </w:r>
        <w:r>
          <w:rPr>
            <w:caps/>
            <w:color w:val="20607F" w:themeColor="accent1"/>
          </w:rPr>
          <w:t xml:space="preserve"> </w:t>
        </w:r>
        <w:r w:rsidRPr="009F1580">
          <w:rPr>
            <w:caps/>
            <w:color w:val="20607F" w:themeColor="accent1"/>
            <w:sz w:val="16"/>
            <w:szCs w:val="16"/>
          </w:rPr>
          <w:t xml:space="preserve">(DEC 2021)                                                                                                 </w:t>
        </w:r>
        <w:r>
          <w:rPr>
            <w:caps/>
            <w:color w:val="20607F" w:themeColor="accent1"/>
            <w:sz w:val="16"/>
            <w:szCs w:val="16"/>
          </w:rPr>
          <w:t xml:space="preserve">               </w:t>
        </w:r>
        <w:r w:rsidRPr="009F1580">
          <w:rPr>
            <w:caps/>
            <w:color w:val="20607F" w:themeColor="accent1"/>
            <w:sz w:val="16"/>
            <w:szCs w:val="16"/>
          </w:rPr>
          <w:t xml:space="preserve">                                       </w:t>
        </w:r>
        <w:r w:rsidR="00894625" w:rsidRPr="004F036D">
          <w:rPr>
            <w:color w:val="20607F"/>
            <w:sz w:val="16"/>
            <w:szCs w:val="16"/>
          </w:rPr>
          <w:fldChar w:fldCharType="begin"/>
        </w:r>
        <w:r w:rsidR="00894625" w:rsidRPr="004F036D">
          <w:rPr>
            <w:color w:val="20607F"/>
            <w:sz w:val="16"/>
            <w:szCs w:val="16"/>
          </w:rPr>
          <w:instrText xml:space="preserve"> PAGE   \* MERGEFORMAT </w:instrText>
        </w:r>
        <w:r w:rsidR="00894625" w:rsidRPr="004F036D">
          <w:rPr>
            <w:color w:val="20607F"/>
            <w:sz w:val="16"/>
            <w:szCs w:val="16"/>
          </w:rPr>
          <w:fldChar w:fldCharType="separate"/>
        </w:r>
        <w:r w:rsidR="00894625" w:rsidRPr="004F036D">
          <w:rPr>
            <w:noProof/>
            <w:color w:val="20607F"/>
            <w:sz w:val="16"/>
            <w:szCs w:val="16"/>
          </w:rPr>
          <w:t>2</w:t>
        </w:r>
        <w:r w:rsidR="00894625" w:rsidRPr="004F036D">
          <w:rPr>
            <w:noProof/>
            <w:color w:val="20607F"/>
            <w:sz w:val="16"/>
            <w:szCs w:val="16"/>
          </w:rPr>
          <w:fldChar w:fldCharType="end"/>
        </w:r>
      </w:p>
    </w:sdtContent>
  </w:sdt>
  <w:p w14:paraId="08CA26CB" w14:textId="77777777" w:rsidR="001852F4" w:rsidRDefault="001852F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0B44" w14:textId="7F8F833C" w:rsidR="00A568F4" w:rsidRDefault="00282F35" w:rsidP="00A568F4">
    <w:pPr>
      <w:pStyle w:val="Caption"/>
    </w:pPr>
    <w:r>
      <w:t xml:space="preserve">                                                                                                                                            </w:t>
    </w:r>
    <w:sdt>
      <w:sdtPr>
        <w:id w:val="4809717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color w:val="404040" w:themeColor="text1" w:themeTint="BF"/>
            <w14:textFill>
              <w14:solidFill>
                <w14:schemeClr w14:val="tx1">
                  <w14:alpha w14:val="1000"/>
                  <w14:lumMod w14:val="75000"/>
                  <w14:lumOff w14:val="25000"/>
                </w14:schemeClr>
              </w14:solidFill>
            </w14:textFill>
          </w:rPr>
          <w:t xml:space="preserve">                                                                                </w:t>
        </w:r>
        <w:r>
          <w:fldChar w:fldCharType="begin"/>
        </w:r>
        <w:r>
          <w:rPr>
            <w:color w:val="404040" w:themeColor="text1" w:themeTint="BF"/>
            <w14:textFill>
              <w14:solidFill>
                <w14:schemeClr w14:val="tx1">
                  <w14:alpha w14:val="1000"/>
                  <w14:lumMod w14:val="75000"/>
                  <w14:lumOff w14:val="25000"/>
                </w14:schemeClr>
              </w14:solidFill>
            </w14:textFill>
          </w:rPr>
          <w:instrText xml:space="preserve"> PAGE   \* MERGEFORMAT </w:instrText>
        </w:r>
        <w:r>
          <w:fldChar w:fldCharType="separate"/>
        </w:r>
        <w:r>
          <w:rPr>
            <w:color w:val="404040" w:themeColor="text1" w:themeTint="BF"/>
            <w14:textFill>
              <w14:solidFill>
                <w14:schemeClr w14:val="tx1">
                  <w14:alpha w14:val="1000"/>
                  <w14:lumMod w14:val="75000"/>
                  <w14:lumOff w14:val="25000"/>
                </w14:schemeClr>
              </w14:solidFill>
            </w14:textFill>
          </w:rPr>
          <w:t>1</w:t>
        </w:r>
        <w:r>
          <w:rPr>
            <w:noProof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538FD" w14:textId="3788A6B3" w:rsidR="00F00E5D" w:rsidRDefault="00000000" w:rsidP="00E61FC5">
    <w:pPr>
      <w:pStyle w:val="Caption"/>
    </w:pPr>
    <w:sdt>
      <w:sdtPr>
        <w:rPr>
          <w:caps/>
        </w:rPr>
        <w:alias w:val="Title"/>
        <w:tag w:val=""/>
        <w:id w:val="-69330456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718A1">
          <w:rPr>
            <w:caps/>
          </w:rPr>
          <w:t>…………</w:t>
        </w:r>
        <w:proofErr w:type="gramStart"/>
        <w:r w:rsidR="00B718A1">
          <w:rPr>
            <w:caps/>
          </w:rPr>
          <w:t>…..</w:t>
        </w:r>
        <w:proofErr w:type="gramEnd"/>
      </w:sdtContent>
    </w:sdt>
    <w:r w:rsidR="00282F35">
      <w:rPr>
        <w:color w:val="404040" w:themeColor="text1" w:themeTint="BF"/>
        <w14:textFill>
          <w14:solidFill>
            <w14:schemeClr w14:val="tx1">
              <w14:alpha w14:val="1000"/>
              <w14:lumMod w14:val="75000"/>
              <w14:lumOff w14:val="25000"/>
            </w14:schemeClr>
          </w14:solidFill>
        </w14:textFill>
      </w:rPr>
      <w:t xml:space="preserve"> </w:t>
    </w:r>
    <w:r w:rsidR="00282F35" w:rsidRPr="00035C20">
      <w:rPr>
        <w:color w:val="404040" w:themeColor="text1" w:themeTint="BF"/>
        <w14:textFill>
          <w14:solidFill>
            <w14:schemeClr w14:val="tx1">
              <w14:alpha w14:val="1000"/>
              <w14:lumMod w14:val="75000"/>
              <w14:lumOff w14:val="25000"/>
            </w14:schemeClr>
          </w14:solidFill>
        </w14:textFill>
      </w:rPr>
      <w:t>|</w:t>
    </w:r>
    <w:r w:rsidR="00282F35">
      <w:rPr>
        <w:color w:val="404040" w:themeColor="text1" w:themeTint="BF"/>
        <w14:textFill>
          <w14:solidFill>
            <w14:schemeClr w14:val="tx1">
              <w14:alpha w14:val="1000"/>
              <w14:lumMod w14:val="75000"/>
              <w14:lumOff w14:val="25000"/>
            </w14:schemeClr>
          </w14:solidFill>
        </w14:textFill>
      </w:rPr>
      <w:t xml:space="preserve"> </w:t>
    </w:r>
    <w:r w:rsidR="00282F35" w:rsidRPr="00035C20">
      <w:rPr>
        <w:color w:val="404040" w:themeColor="text1" w:themeTint="BF"/>
        <w14:textFill>
          <w14:solidFill>
            <w14:schemeClr w14:val="tx1">
              <w14:alpha w14:val="1000"/>
              <w14:lumMod w14:val="75000"/>
              <w14:lumOff w14:val="25000"/>
            </w14:schemeClr>
          </w14:solidFill>
        </w14:textFill>
      </w:rPr>
      <w:t>O</w:t>
    </w:r>
    <w:sdt>
      <w:sdtPr>
        <w:alias w:val="Subtitle"/>
        <w:tag w:val=""/>
        <w:id w:val="1517501225"/>
        <w:showingPlcHdr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282F35">
          <w:t xml:space="preserve">     </w:t>
        </w:r>
      </w:sdtContent>
    </w:sdt>
    <w:r w:rsidR="00282F35">
      <w:rPr>
        <w:color w:val="404040" w:themeColor="text1" w:themeTint="BF"/>
        <w14:textFill>
          <w14:solidFill>
            <w14:schemeClr w14:val="tx1">
              <w14:alpha w14:val="1000"/>
              <w14:lumMod w14:val="75000"/>
              <w14:lumOff w14:val="25000"/>
            </w14:schemeClr>
          </w14:solidFill>
        </w14:textFill>
      </w:rPr>
      <w:t xml:space="preserve"> </w:t>
    </w:r>
    <w:sdt>
      <w:sdtPr>
        <w:id w:val="-50497781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82F35">
          <w:rPr>
            <w:color w:val="404040" w:themeColor="text1" w:themeTint="BF"/>
            <w14:textFill>
              <w14:solidFill>
                <w14:schemeClr w14:val="tx1">
                  <w14:alpha w14:val="1000"/>
                  <w14:lumMod w14:val="75000"/>
                  <w14:lumOff w14:val="25000"/>
                </w14:schemeClr>
              </w14:solidFill>
            </w14:textFill>
          </w:rPr>
          <w:t xml:space="preserve">                                                                                    </w:t>
        </w:r>
        <w:r w:rsidR="00282F35">
          <w:fldChar w:fldCharType="begin"/>
        </w:r>
        <w:r w:rsidR="00282F35">
          <w:rPr>
            <w:color w:val="404040" w:themeColor="text1" w:themeTint="BF"/>
            <w14:textFill>
              <w14:solidFill>
                <w14:schemeClr w14:val="tx1">
                  <w14:alpha w14:val="1000"/>
                  <w14:lumMod w14:val="75000"/>
                  <w14:lumOff w14:val="25000"/>
                </w14:schemeClr>
              </w14:solidFill>
            </w14:textFill>
          </w:rPr>
          <w:instrText xml:space="preserve"> PAGE   \* MERGEFORMAT </w:instrText>
        </w:r>
        <w:r w:rsidR="00282F35">
          <w:fldChar w:fldCharType="separate"/>
        </w:r>
        <w:r w:rsidR="00282F35">
          <w:rPr>
            <w:noProof/>
            <w:color w:val="404040" w:themeColor="text1" w:themeTint="BF"/>
            <w14:textFill>
              <w14:solidFill>
                <w14:schemeClr w14:val="tx1">
                  <w14:alpha w14:val="1000"/>
                  <w14:lumMod w14:val="75000"/>
                  <w14:lumOff w14:val="25000"/>
                </w14:schemeClr>
              </w14:solidFill>
            </w14:textFill>
          </w:rPr>
          <w:t>2</w:t>
        </w:r>
        <w:r w:rsidR="00282F35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9EA13" w14:textId="77777777" w:rsidR="00B12233" w:rsidRDefault="00B12233" w:rsidP="00283F4C">
      <w:pPr>
        <w:spacing w:after="0"/>
      </w:pPr>
      <w:r>
        <w:separator/>
      </w:r>
    </w:p>
  </w:footnote>
  <w:footnote w:type="continuationSeparator" w:id="0">
    <w:p w14:paraId="3C43BF40" w14:textId="77777777" w:rsidR="00B12233" w:rsidRDefault="00B12233" w:rsidP="00283F4C">
      <w:pPr>
        <w:spacing w:after="0"/>
      </w:pPr>
      <w:r>
        <w:continuationSeparator/>
      </w:r>
    </w:p>
  </w:footnote>
  <w:footnote w:type="continuationNotice" w:id="1">
    <w:p w14:paraId="1BB5D91A" w14:textId="77777777" w:rsidR="00B12233" w:rsidRDefault="00B1223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C0874" w14:textId="77777777" w:rsidR="00851EFB" w:rsidRDefault="00851E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E53AF" w14:textId="77777777" w:rsidR="00851EFB" w:rsidRDefault="00851E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BA83F" w14:textId="77777777" w:rsidR="00851EFB" w:rsidRDefault="00851E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0F0F"/>
    <w:multiLevelType w:val="hybridMultilevel"/>
    <w:tmpl w:val="E82455E2"/>
    <w:lvl w:ilvl="0" w:tplc="31C6FF9E">
      <w:start w:val="2"/>
      <w:numFmt w:val="upperRoman"/>
      <w:lvlText w:val="%1."/>
      <w:lvlJc w:val="right"/>
      <w:pPr>
        <w:ind w:left="108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37E7E"/>
    <w:multiLevelType w:val="hybridMultilevel"/>
    <w:tmpl w:val="52CA645E"/>
    <w:lvl w:ilvl="0" w:tplc="EFDC7136">
      <w:start w:val="1"/>
      <w:numFmt w:val="upperRoman"/>
      <w:lvlText w:val="%1."/>
      <w:lvlJc w:val="right"/>
      <w:pPr>
        <w:ind w:left="72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929BA"/>
    <w:multiLevelType w:val="hybridMultilevel"/>
    <w:tmpl w:val="1EC82624"/>
    <w:lvl w:ilvl="0" w:tplc="8624827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35864"/>
    <w:multiLevelType w:val="hybridMultilevel"/>
    <w:tmpl w:val="89BA3E8C"/>
    <w:lvl w:ilvl="0" w:tplc="FFFFFFFF">
      <w:start w:val="1"/>
      <w:numFmt w:val="upperRoman"/>
      <w:lvlText w:val="%1."/>
      <w:lvlJc w:val="right"/>
      <w:pPr>
        <w:ind w:left="720" w:hanging="360"/>
      </w:pPr>
      <w:rPr>
        <w:i w:val="0"/>
        <w:iCs/>
      </w:r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Letter"/>
      <w:lvlText w:val="%3."/>
      <w:lvlJc w:val="lef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72144"/>
    <w:multiLevelType w:val="hybridMultilevel"/>
    <w:tmpl w:val="52CA645E"/>
    <w:lvl w:ilvl="0" w:tplc="FFFFFFFF">
      <w:start w:val="1"/>
      <w:numFmt w:val="upperRoman"/>
      <w:lvlText w:val="%1."/>
      <w:lvlJc w:val="righ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D66D0"/>
    <w:multiLevelType w:val="hybridMultilevel"/>
    <w:tmpl w:val="0A280AFE"/>
    <w:lvl w:ilvl="0" w:tplc="D8526C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EC03D4"/>
    <w:multiLevelType w:val="hybridMultilevel"/>
    <w:tmpl w:val="2F66C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F2BBE"/>
    <w:multiLevelType w:val="hybridMultilevel"/>
    <w:tmpl w:val="7340BCAA"/>
    <w:lvl w:ilvl="0" w:tplc="04090013">
      <w:start w:val="1"/>
      <w:numFmt w:val="upperRoman"/>
      <w:lvlText w:val="%1."/>
      <w:lvlJc w:val="right"/>
      <w:pPr>
        <w:ind w:left="783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 w15:restartNumberingAfterBreak="0">
    <w:nsid w:val="133048FE"/>
    <w:multiLevelType w:val="hybridMultilevel"/>
    <w:tmpl w:val="0972D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40BE6"/>
    <w:multiLevelType w:val="hybridMultilevel"/>
    <w:tmpl w:val="56B035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5662F21"/>
    <w:multiLevelType w:val="hybridMultilevel"/>
    <w:tmpl w:val="5D727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0117A"/>
    <w:multiLevelType w:val="hybridMultilevel"/>
    <w:tmpl w:val="60BA1946"/>
    <w:lvl w:ilvl="0" w:tplc="E91A351C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451753E"/>
    <w:multiLevelType w:val="hybridMultilevel"/>
    <w:tmpl w:val="3F18E8F4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suff w:val="space"/>
      <w:lvlText w:val="%3."/>
      <w:lvlJc w:val="right"/>
      <w:pPr>
        <w:ind w:left="1800" w:hanging="360"/>
      </w:pPr>
      <w:rPr>
        <w:rFonts w:hint="default"/>
      </w:rPr>
    </w:lvl>
    <w:lvl w:ilvl="3" w:tplc="FFFFFFFF">
      <w:start w:val="1"/>
      <w:numFmt w:val="lowerLetter"/>
      <w:suff w:val="space"/>
      <w:lvlText w:val="%4)"/>
      <w:lvlJc w:val="left"/>
      <w:pPr>
        <w:ind w:left="2520" w:hanging="360"/>
      </w:pPr>
      <w:rPr>
        <w:rFonts w:hint="default"/>
      </w:rPr>
    </w:lvl>
    <w:lvl w:ilvl="4" w:tplc="FFFFFFFF">
      <w:start w:val="1"/>
      <w:numFmt w:val="decimal"/>
      <w:suff w:val="space"/>
      <w:lvlText w:val="%5)"/>
      <w:lvlJc w:val="left"/>
      <w:pPr>
        <w:ind w:left="324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5835BC8"/>
    <w:multiLevelType w:val="hybridMultilevel"/>
    <w:tmpl w:val="7E6A0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52D57"/>
    <w:multiLevelType w:val="hybridMultilevel"/>
    <w:tmpl w:val="78027A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590C5F"/>
    <w:multiLevelType w:val="hybridMultilevel"/>
    <w:tmpl w:val="52CA645E"/>
    <w:lvl w:ilvl="0" w:tplc="FFFFFFFF">
      <w:start w:val="1"/>
      <w:numFmt w:val="upperRoman"/>
      <w:lvlText w:val="%1."/>
      <w:lvlJc w:val="righ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A2C14"/>
    <w:multiLevelType w:val="hybridMultilevel"/>
    <w:tmpl w:val="5478DB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565410"/>
    <w:multiLevelType w:val="hybridMultilevel"/>
    <w:tmpl w:val="519408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1B26C9"/>
    <w:multiLevelType w:val="hybridMultilevel"/>
    <w:tmpl w:val="26FE2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C34625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80C64"/>
    <w:multiLevelType w:val="hybridMultilevel"/>
    <w:tmpl w:val="15828164"/>
    <w:lvl w:ilvl="0" w:tplc="D68E9C36">
      <w:start w:val="2"/>
      <w:numFmt w:val="upperRoman"/>
      <w:lvlText w:val="%1."/>
      <w:lvlJc w:val="right"/>
      <w:pPr>
        <w:ind w:left="108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F86C26"/>
    <w:multiLevelType w:val="hybridMultilevel"/>
    <w:tmpl w:val="B6883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76C25"/>
    <w:multiLevelType w:val="hybridMultilevel"/>
    <w:tmpl w:val="5FB636A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2" w15:restartNumberingAfterBreak="0">
    <w:nsid w:val="50F04F10"/>
    <w:multiLevelType w:val="hybridMultilevel"/>
    <w:tmpl w:val="BBECEF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1F3BC3"/>
    <w:multiLevelType w:val="hybridMultilevel"/>
    <w:tmpl w:val="FB6AD80A"/>
    <w:lvl w:ilvl="0" w:tplc="7EEE0B2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DF6D8D"/>
    <w:multiLevelType w:val="hybridMultilevel"/>
    <w:tmpl w:val="C6AADB56"/>
    <w:lvl w:ilvl="0" w:tplc="FE9421F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D25E7A"/>
    <w:multiLevelType w:val="hybridMultilevel"/>
    <w:tmpl w:val="709C871E"/>
    <w:lvl w:ilvl="0" w:tplc="D8526C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353972"/>
    <w:multiLevelType w:val="hybridMultilevel"/>
    <w:tmpl w:val="28EC5482"/>
    <w:lvl w:ilvl="0" w:tplc="E85A775E">
      <w:start w:val="2"/>
      <w:numFmt w:val="upperRoman"/>
      <w:lvlText w:val="%1."/>
      <w:lvlJc w:val="right"/>
      <w:pPr>
        <w:ind w:left="108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BF14D3"/>
    <w:multiLevelType w:val="hybridMultilevel"/>
    <w:tmpl w:val="D91A7020"/>
    <w:lvl w:ilvl="0" w:tplc="E0D4DBA2">
      <w:start w:val="1"/>
      <w:numFmt w:val="upperRoman"/>
      <w:lvlText w:val="%1."/>
      <w:lvlJc w:val="righ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D35730"/>
    <w:multiLevelType w:val="hybridMultilevel"/>
    <w:tmpl w:val="458EA862"/>
    <w:lvl w:ilvl="0" w:tplc="650A884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977CFD"/>
    <w:multiLevelType w:val="hybridMultilevel"/>
    <w:tmpl w:val="4C1C2F5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4B71E5"/>
    <w:multiLevelType w:val="hybridMultilevel"/>
    <w:tmpl w:val="645CA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A5758C"/>
    <w:multiLevelType w:val="hybridMultilevel"/>
    <w:tmpl w:val="23746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A466487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CCCE2B4">
      <w:start w:val="1"/>
      <w:numFmt w:val="lowerRoman"/>
      <w:suff w:val="space"/>
      <w:lvlText w:val="%3."/>
      <w:lvlJc w:val="right"/>
      <w:pPr>
        <w:ind w:left="1800" w:hanging="360"/>
      </w:pPr>
      <w:rPr>
        <w:rFonts w:hint="default"/>
      </w:rPr>
    </w:lvl>
    <w:lvl w:ilvl="3" w:tplc="B76C36AA">
      <w:start w:val="1"/>
      <w:numFmt w:val="lowerLetter"/>
      <w:suff w:val="space"/>
      <w:lvlText w:val="%4)"/>
      <w:lvlJc w:val="left"/>
      <w:pPr>
        <w:ind w:left="2520" w:hanging="360"/>
      </w:pPr>
      <w:rPr>
        <w:rFonts w:hint="default"/>
      </w:rPr>
    </w:lvl>
    <w:lvl w:ilvl="4" w:tplc="F19CA57C">
      <w:start w:val="1"/>
      <w:numFmt w:val="decimal"/>
      <w:suff w:val="space"/>
      <w:lvlText w:val="%5)"/>
      <w:lvlJc w:val="lef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76A97453"/>
    <w:multiLevelType w:val="hybridMultilevel"/>
    <w:tmpl w:val="13A64550"/>
    <w:lvl w:ilvl="0" w:tplc="650A884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734274"/>
    <w:multiLevelType w:val="hybridMultilevel"/>
    <w:tmpl w:val="28DC00DE"/>
    <w:lvl w:ilvl="0" w:tplc="08B453D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0607F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53A31"/>
    <w:multiLevelType w:val="hybridMultilevel"/>
    <w:tmpl w:val="78781D4C"/>
    <w:lvl w:ilvl="0" w:tplc="D8526C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44E2D"/>
    <w:multiLevelType w:val="hybridMultilevel"/>
    <w:tmpl w:val="D494E94C"/>
    <w:lvl w:ilvl="0" w:tplc="0512F70C">
      <w:start w:val="1"/>
      <w:numFmt w:val="decimal"/>
      <w:lvlText w:val="%1."/>
      <w:lvlJc w:val="left"/>
      <w:pPr>
        <w:ind w:left="783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5156102">
    <w:abstractNumId w:val="33"/>
  </w:num>
  <w:num w:numId="2" w16cid:durableId="350569878">
    <w:abstractNumId w:val="23"/>
  </w:num>
  <w:num w:numId="3" w16cid:durableId="825316843">
    <w:abstractNumId w:val="2"/>
  </w:num>
  <w:num w:numId="4" w16cid:durableId="71197112">
    <w:abstractNumId w:val="31"/>
  </w:num>
  <w:num w:numId="5" w16cid:durableId="1313559838">
    <w:abstractNumId w:val="24"/>
  </w:num>
  <w:num w:numId="6" w16cid:durableId="1231572621">
    <w:abstractNumId w:val="27"/>
  </w:num>
  <w:num w:numId="7" w16cid:durableId="1145663544">
    <w:abstractNumId w:val="7"/>
  </w:num>
  <w:num w:numId="8" w16cid:durableId="1631592119">
    <w:abstractNumId w:val="35"/>
  </w:num>
  <w:num w:numId="9" w16cid:durableId="293026705">
    <w:abstractNumId w:val="1"/>
  </w:num>
  <w:num w:numId="10" w16cid:durableId="344982004">
    <w:abstractNumId w:val="15"/>
  </w:num>
  <w:num w:numId="11" w16cid:durableId="634486498">
    <w:abstractNumId w:val="4"/>
  </w:num>
  <w:num w:numId="12" w16cid:durableId="2056735004">
    <w:abstractNumId w:val="3"/>
  </w:num>
  <w:num w:numId="13" w16cid:durableId="1646471051">
    <w:abstractNumId w:val="26"/>
  </w:num>
  <w:num w:numId="14" w16cid:durableId="1090203202">
    <w:abstractNumId w:val="19"/>
  </w:num>
  <w:num w:numId="15" w16cid:durableId="2066486602">
    <w:abstractNumId w:val="0"/>
  </w:num>
  <w:num w:numId="16" w16cid:durableId="96413570">
    <w:abstractNumId w:val="14"/>
  </w:num>
  <w:num w:numId="17" w16cid:durableId="1929075002">
    <w:abstractNumId w:val="20"/>
  </w:num>
  <w:num w:numId="18" w16cid:durableId="1283880659">
    <w:abstractNumId w:val="18"/>
  </w:num>
  <w:num w:numId="19" w16cid:durableId="936258251">
    <w:abstractNumId w:val="29"/>
  </w:num>
  <w:num w:numId="20" w16cid:durableId="202258515">
    <w:abstractNumId w:val="13"/>
  </w:num>
  <w:num w:numId="21" w16cid:durableId="1959945485">
    <w:abstractNumId w:val="8"/>
  </w:num>
  <w:num w:numId="22" w16cid:durableId="1919365251">
    <w:abstractNumId w:val="21"/>
  </w:num>
  <w:num w:numId="23" w16cid:durableId="787240223">
    <w:abstractNumId w:val="12"/>
  </w:num>
  <w:num w:numId="24" w16cid:durableId="379480287">
    <w:abstractNumId w:val="6"/>
  </w:num>
  <w:num w:numId="25" w16cid:durableId="109013057">
    <w:abstractNumId w:val="17"/>
  </w:num>
  <w:num w:numId="26" w16cid:durableId="1234704370">
    <w:abstractNumId w:val="11"/>
  </w:num>
  <w:num w:numId="27" w16cid:durableId="1338580262">
    <w:abstractNumId w:val="16"/>
  </w:num>
  <w:num w:numId="28" w16cid:durableId="2029137888">
    <w:abstractNumId w:val="22"/>
  </w:num>
  <w:num w:numId="29" w16cid:durableId="1747147653">
    <w:abstractNumId w:val="5"/>
  </w:num>
  <w:num w:numId="30" w16cid:durableId="1014499809">
    <w:abstractNumId w:val="25"/>
  </w:num>
  <w:num w:numId="31" w16cid:durableId="527109424">
    <w:abstractNumId w:val="34"/>
  </w:num>
  <w:num w:numId="32" w16cid:durableId="589121909">
    <w:abstractNumId w:val="10"/>
  </w:num>
  <w:num w:numId="33" w16cid:durableId="1179389337">
    <w:abstractNumId w:val="30"/>
  </w:num>
  <w:num w:numId="34" w16cid:durableId="1521116239">
    <w:abstractNumId w:val="9"/>
  </w:num>
  <w:num w:numId="35" w16cid:durableId="1882939452">
    <w:abstractNumId w:val="32"/>
  </w:num>
  <w:num w:numId="36" w16cid:durableId="771632407">
    <w:abstractNumId w:val="2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EFB"/>
    <w:rsid w:val="0000047F"/>
    <w:rsid w:val="0000230C"/>
    <w:rsid w:val="00004FD3"/>
    <w:rsid w:val="0001122B"/>
    <w:rsid w:val="00011468"/>
    <w:rsid w:val="00011EC8"/>
    <w:rsid w:val="00012999"/>
    <w:rsid w:val="00013E87"/>
    <w:rsid w:val="000161BB"/>
    <w:rsid w:val="00022B2D"/>
    <w:rsid w:val="00023F3F"/>
    <w:rsid w:val="000242A8"/>
    <w:rsid w:val="00031E7D"/>
    <w:rsid w:val="00032DEB"/>
    <w:rsid w:val="00034C4C"/>
    <w:rsid w:val="00034EB6"/>
    <w:rsid w:val="00035081"/>
    <w:rsid w:val="00037C6B"/>
    <w:rsid w:val="00037F75"/>
    <w:rsid w:val="000400BA"/>
    <w:rsid w:val="00040BD3"/>
    <w:rsid w:val="000419F4"/>
    <w:rsid w:val="0004371D"/>
    <w:rsid w:val="00044582"/>
    <w:rsid w:val="00046503"/>
    <w:rsid w:val="00046F66"/>
    <w:rsid w:val="00050C15"/>
    <w:rsid w:val="00052331"/>
    <w:rsid w:val="0005240C"/>
    <w:rsid w:val="00052602"/>
    <w:rsid w:val="00052E3C"/>
    <w:rsid w:val="00053050"/>
    <w:rsid w:val="00053C19"/>
    <w:rsid w:val="000551B6"/>
    <w:rsid w:val="000551C3"/>
    <w:rsid w:val="000570AE"/>
    <w:rsid w:val="000571EF"/>
    <w:rsid w:val="00057453"/>
    <w:rsid w:val="00061A46"/>
    <w:rsid w:val="00062F9D"/>
    <w:rsid w:val="00064C58"/>
    <w:rsid w:val="00072CA6"/>
    <w:rsid w:val="0007300A"/>
    <w:rsid w:val="00083D15"/>
    <w:rsid w:val="000845A3"/>
    <w:rsid w:val="00086AC6"/>
    <w:rsid w:val="000918B6"/>
    <w:rsid w:val="00092EB9"/>
    <w:rsid w:val="00094837"/>
    <w:rsid w:val="00094C18"/>
    <w:rsid w:val="00094D70"/>
    <w:rsid w:val="000A07EC"/>
    <w:rsid w:val="000A117F"/>
    <w:rsid w:val="000A191A"/>
    <w:rsid w:val="000A1C93"/>
    <w:rsid w:val="000A2F40"/>
    <w:rsid w:val="000A4D83"/>
    <w:rsid w:val="000A4E5F"/>
    <w:rsid w:val="000A6716"/>
    <w:rsid w:val="000B019C"/>
    <w:rsid w:val="000B0EEC"/>
    <w:rsid w:val="000B1731"/>
    <w:rsid w:val="000B374F"/>
    <w:rsid w:val="000B3969"/>
    <w:rsid w:val="000B78CB"/>
    <w:rsid w:val="000B7CA5"/>
    <w:rsid w:val="000C0199"/>
    <w:rsid w:val="000C05F3"/>
    <w:rsid w:val="000C1A71"/>
    <w:rsid w:val="000C40E9"/>
    <w:rsid w:val="000C4131"/>
    <w:rsid w:val="000C4C78"/>
    <w:rsid w:val="000C61C9"/>
    <w:rsid w:val="000C6CED"/>
    <w:rsid w:val="000C7580"/>
    <w:rsid w:val="000D1AA5"/>
    <w:rsid w:val="000D2095"/>
    <w:rsid w:val="000D5D0E"/>
    <w:rsid w:val="000D5F62"/>
    <w:rsid w:val="000D6016"/>
    <w:rsid w:val="000D672C"/>
    <w:rsid w:val="000D7046"/>
    <w:rsid w:val="000E0AC7"/>
    <w:rsid w:val="000E3213"/>
    <w:rsid w:val="000E41FF"/>
    <w:rsid w:val="000F37A9"/>
    <w:rsid w:val="000F37E5"/>
    <w:rsid w:val="000F68F1"/>
    <w:rsid w:val="000F7600"/>
    <w:rsid w:val="000F7604"/>
    <w:rsid w:val="001016D6"/>
    <w:rsid w:val="00103105"/>
    <w:rsid w:val="00105475"/>
    <w:rsid w:val="0010633A"/>
    <w:rsid w:val="00106547"/>
    <w:rsid w:val="001069D1"/>
    <w:rsid w:val="00106AF8"/>
    <w:rsid w:val="00107DA4"/>
    <w:rsid w:val="00110F4F"/>
    <w:rsid w:val="0011130C"/>
    <w:rsid w:val="001124B4"/>
    <w:rsid w:val="00112D2C"/>
    <w:rsid w:val="00113455"/>
    <w:rsid w:val="00113F3F"/>
    <w:rsid w:val="001202AC"/>
    <w:rsid w:val="001247D8"/>
    <w:rsid w:val="00124F0C"/>
    <w:rsid w:val="00130C6E"/>
    <w:rsid w:val="00132296"/>
    <w:rsid w:val="00141F52"/>
    <w:rsid w:val="00142B90"/>
    <w:rsid w:val="001440FF"/>
    <w:rsid w:val="00145A5B"/>
    <w:rsid w:val="00152A77"/>
    <w:rsid w:val="0015556A"/>
    <w:rsid w:val="00155596"/>
    <w:rsid w:val="00155729"/>
    <w:rsid w:val="00157AA6"/>
    <w:rsid w:val="00160159"/>
    <w:rsid w:val="0016033A"/>
    <w:rsid w:val="00163A72"/>
    <w:rsid w:val="00164525"/>
    <w:rsid w:val="00166289"/>
    <w:rsid w:val="00166A4B"/>
    <w:rsid w:val="00166C4F"/>
    <w:rsid w:val="00166C7B"/>
    <w:rsid w:val="00171C11"/>
    <w:rsid w:val="001732C4"/>
    <w:rsid w:val="00175313"/>
    <w:rsid w:val="00175F9B"/>
    <w:rsid w:val="001778BC"/>
    <w:rsid w:val="00182E22"/>
    <w:rsid w:val="0018322C"/>
    <w:rsid w:val="001852F4"/>
    <w:rsid w:val="00185A1B"/>
    <w:rsid w:val="00186B49"/>
    <w:rsid w:val="001878AF"/>
    <w:rsid w:val="00191200"/>
    <w:rsid w:val="001942F3"/>
    <w:rsid w:val="00195011"/>
    <w:rsid w:val="00195782"/>
    <w:rsid w:val="00197630"/>
    <w:rsid w:val="001A08C7"/>
    <w:rsid w:val="001A104A"/>
    <w:rsid w:val="001A12C5"/>
    <w:rsid w:val="001A1816"/>
    <w:rsid w:val="001A2622"/>
    <w:rsid w:val="001A471F"/>
    <w:rsid w:val="001A5B62"/>
    <w:rsid w:val="001A622F"/>
    <w:rsid w:val="001B01C3"/>
    <w:rsid w:val="001B180E"/>
    <w:rsid w:val="001B3442"/>
    <w:rsid w:val="001B627A"/>
    <w:rsid w:val="001B665F"/>
    <w:rsid w:val="001C2340"/>
    <w:rsid w:val="001C2845"/>
    <w:rsid w:val="001C5657"/>
    <w:rsid w:val="001C7387"/>
    <w:rsid w:val="001D0E4B"/>
    <w:rsid w:val="001D429C"/>
    <w:rsid w:val="001E0108"/>
    <w:rsid w:val="001E0367"/>
    <w:rsid w:val="001E1877"/>
    <w:rsid w:val="001E2AF0"/>
    <w:rsid w:val="001E44F6"/>
    <w:rsid w:val="001E52FC"/>
    <w:rsid w:val="001E5BC3"/>
    <w:rsid w:val="001E60D2"/>
    <w:rsid w:val="001E78E4"/>
    <w:rsid w:val="001F1455"/>
    <w:rsid w:val="001F41DE"/>
    <w:rsid w:val="001F4D74"/>
    <w:rsid w:val="001F5AAB"/>
    <w:rsid w:val="001F6C1A"/>
    <w:rsid w:val="001F79CF"/>
    <w:rsid w:val="00202216"/>
    <w:rsid w:val="00202726"/>
    <w:rsid w:val="00202948"/>
    <w:rsid w:val="00202C9A"/>
    <w:rsid w:val="002051E3"/>
    <w:rsid w:val="00207038"/>
    <w:rsid w:val="002117AA"/>
    <w:rsid w:val="0021223D"/>
    <w:rsid w:val="00212BBE"/>
    <w:rsid w:val="00213D4C"/>
    <w:rsid w:val="00216BD4"/>
    <w:rsid w:val="002170B1"/>
    <w:rsid w:val="00220CD8"/>
    <w:rsid w:val="00222BE1"/>
    <w:rsid w:val="002239DA"/>
    <w:rsid w:val="002241C6"/>
    <w:rsid w:val="0022665E"/>
    <w:rsid w:val="00230D55"/>
    <w:rsid w:val="002323D9"/>
    <w:rsid w:val="00232FE8"/>
    <w:rsid w:val="00234023"/>
    <w:rsid w:val="00235316"/>
    <w:rsid w:val="00235705"/>
    <w:rsid w:val="00236D83"/>
    <w:rsid w:val="00241B2D"/>
    <w:rsid w:val="0024257B"/>
    <w:rsid w:val="00242733"/>
    <w:rsid w:val="0024274D"/>
    <w:rsid w:val="002436CE"/>
    <w:rsid w:val="00245E05"/>
    <w:rsid w:val="00250F6B"/>
    <w:rsid w:val="00251EFD"/>
    <w:rsid w:val="002523DF"/>
    <w:rsid w:val="0025444A"/>
    <w:rsid w:val="00254983"/>
    <w:rsid w:val="002575AE"/>
    <w:rsid w:val="0026018B"/>
    <w:rsid w:val="002618C5"/>
    <w:rsid w:val="00261E31"/>
    <w:rsid w:val="00262259"/>
    <w:rsid w:val="0026753F"/>
    <w:rsid w:val="00270858"/>
    <w:rsid w:val="00270B3E"/>
    <w:rsid w:val="00273CB6"/>
    <w:rsid w:val="002742B1"/>
    <w:rsid w:val="0027677E"/>
    <w:rsid w:val="002801C4"/>
    <w:rsid w:val="002802DC"/>
    <w:rsid w:val="00282579"/>
    <w:rsid w:val="00282F35"/>
    <w:rsid w:val="00283F4C"/>
    <w:rsid w:val="00286C2B"/>
    <w:rsid w:val="00286DAE"/>
    <w:rsid w:val="00286E46"/>
    <w:rsid w:val="002871BC"/>
    <w:rsid w:val="002910A5"/>
    <w:rsid w:val="00292D1A"/>
    <w:rsid w:val="00292F54"/>
    <w:rsid w:val="00295593"/>
    <w:rsid w:val="0029696B"/>
    <w:rsid w:val="00297809"/>
    <w:rsid w:val="002A3002"/>
    <w:rsid w:val="002A431B"/>
    <w:rsid w:val="002A49F1"/>
    <w:rsid w:val="002A57B6"/>
    <w:rsid w:val="002A6FFC"/>
    <w:rsid w:val="002B053E"/>
    <w:rsid w:val="002B0588"/>
    <w:rsid w:val="002B088B"/>
    <w:rsid w:val="002B19F2"/>
    <w:rsid w:val="002B3C2A"/>
    <w:rsid w:val="002B559C"/>
    <w:rsid w:val="002B5726"/>
    <w:rsid w:val="002D10F8"/>
    <w:rsid w:val="002D1279"/>
    <w:rsid w:val="002D1D66"/>
    <w:rsid w:val="002D34AE"/>
    <w:rsid w:val="002D3659"/>
    <w:rsid w:val="002D6DF4"/>
    <w:rsid w:val="002D7754"/>
    <w:rsid w:val="002E3FF0"/>
    <w:rsid w:val="002E4344"/>
    <w:rsid w:val="002F1593"/>
    <w:rsid w:val="002F2671"/>
    <w:rsid w:val="002F31C6"/>
    <w:rsid w:val="002F3C4E"/>
    <w:rsid w:val="002F4A3C"/>
    <w:rsid w:val="002F4FCA"/>
    <w:rsid w:val="002F5587"/>
    <w:rsid w:val="002F572C"/>
    <w:rsid w:val="002F6B09"/>
    <w:rsid w:val="003000A8"/>
    <w:rsid w:val="0030227E"/>
    <w:rsid w:val="00302781"/>
    <w:rsid w:val="0030330B"/>
    <w:rsid w:val="00303646"/>
    <w:rsid w:val="00304300"/>
    <w:rsid w:val="00304CDD"/>
    <w:rsid w:val="00304F4E"/>
    <w:rsid w:val="00307DA8"/>
    <w:rsid w:val="0031225A"/>
    <w:rsid w:val="003134BB"/>
    <w:rsid w:val="0031506E"/>
    <w:rsid w:val="003172E2"/>
    <w:rsid w:val="003174A9"/>
    <w:rsid w:val="00323605"/>
    <w:rsid w:val="00323695"/>
    <w:rsid w:val="003278E4"/>
    <w:rsid w:val="00327DC6"/>
    <w:rsid w:val="00331E0A"/>
    <w:rsid w:val="00332129"/>
    <w:rsid w:val="00333705"/>
    <w:rsid w:val="0033420A"/>
    <w:rsid w:val="00334406"/>
    <w:rsid w:val="00334D89"/>
    <w:rsid w:val="003351CA"/>
    <w:rsid w:val="00336C1C"/>
    <w:rsid w:val="0034003C"/>
    <w:rsid w:val="00342F21"/>
    <w:rsid w:val="00342FF9"/>
    <w:rsid w:val="00344263"/>
    <w:rsid w:val="003452DF"/>
    <w:rsid w:val="00347F21"/>
    <w:rsid w:val="00347F74"/>
    <w:rsid w:val="00350225"/>
    <w:rsid w:val="003518FE"/>
    <w:rsid w:val="003519C4"/>
    <w:rsid w:val="00351BDD"/>
    <w:rsid w:val="003531C1"/>
    <w:rsid w:val="003536C5"/>
    <w:rsid w:val="003542DF"/>
    <w:rsid w:val="003554EB"/>
    <w:rsid w:val="00357135"/>
    <w:rsid w:val="003631B9"/>
    <w:rsid w:val="00363A15"/>
    <w:rsid w:val="00365B6A"/>
    <w:rsid w:val="00366640"/>
    <w:rsid w:val="0036689A"/>
    <w:rsid w:val="00370B05"/>
    <w:rsid w:val="003731F0"/>
    <w:rsid w:val="00376A88"/>
    <w:rsid w:val="003779DE"/>
    <w:rsid w:val="00377DBC"/>
    <w:rsid w:val="003820E3"/>
    <w:rsid w:val="003872BD"/>
    <w:rsid w:val="00387C98"/>
    <w:rsid w:val="0039059F"/>
    <w:rsid w:val="003917F4"/>
    <w:rsid w:val="003918CD"/>
    <w:rsid w:val="00392262"/>
    <w:rsid w:val="00392B6E"/>
    <w:rsid w:val="0039396A"/>
    <w:rsid w:val="003A0791"/>
    <w:rsid w:val="003A2EF6"/>
    <w:rsid w:val="003A33EA"/>
    <w:rsid w:val="003A4DAE"/>
    <w:rsid w:val="003A6272"/>
    <w:rsid w:val="003A78D5"/>
    <w:rsid w:val="003B0340"/>
    <w:rsid w:val="003B2739"/>
    <w:rsid w:val="003B33BB"/>
    <w:rsid w:val="003B3A38"/>
    <w:rsid w:val="003B3D1B"/>
    <w:rsid w:val="003B6733"/>
    <w:rsid w:val="003B7E3E"/>
    <w:rsid w:val="003C0CE7"/>
    <w:rsid w:val="003C0E8B"/>
    <w:rsid w:val="003C0FF6"/>
    <w:rsid w:val="003C1D0D"/>
    <w:rsid w:val="003C1E15"/>
    <w:rsid w:val="003C2420"/>
    <w:rsid w:val="003C3315"/>
    <w:rsid w:val="003C4900"/>
    <w:rsid w:val="003C56DB"/>
    <w:rsid w:val="003C66F1"/>
    <w:rsid w:val="003C6922"/>
    <w:rsid w:val="003C6FBE"/>
    <w:rsid w:val="003C7BA1"/>
    <w:rsid w:val="003D0AB9"/>
    <w:rsid w:val="003D1333"/>
    <w:rsid w:val="003D574D"/>
    <w:rsid w:val="003D5917"/>
    <w:rsid w:val="003D6FE8"/>
    <w:rsid w:val="003D718D"/>
    <w:rsid w:val="003D721F"/>
    <w:rsid w:val="003D7F21"/>
    <w:rsid w:val="003E1EB4"/>
    <w:rsid w:val="003E2662"/>
    <w:rsid w:val="003E3515"/>
    <w:rsid w:val="003E6136"/>
    <w:rsid w:val="003E7091"/>
    <w:rsid w:val="003E724C"/>
    <w:rsid w:val="003F06D4"/>
    <w:rsid w:val="003F1272"/>
    <w:rsid w:val="003F1F65"/>
    <w:rsid w:val="003F31F9"/>
    <w:rsid w:val="003F68C8"/>
    <w:rsid w:val="00400476"/>
    <w:rsid w:val="004009E1"/>
    <w:rsid w:val="00400C85"/>
    <w:rsid w:val="004017DB"/>
    <w:rsid w:val="004032E4"/>
    <w:rsid w:val="00403B32"/>
    <w:rsid w:val="00403F46"/>
    <w:rsid w:val="00404141"/>
    <w:rsid w:val="0040472E"/>
    <w:rsid w:val="00407878"/>
    <w:rsid w:val="00407B3C"/>
    <w:rsid w:val="00407FB8"/>
    <w:rsid w:val="00414267"/>
    <w:rsid w:val="004145E7"/>
    <w:rsid w:val="00415195"/>
    <w:rsid w:val="0041535A"/>
    <w:rsid w:val="00417934"/>
    <w:rsid w:val="00420474"/>
    <w:rsid w:val="004224FC"/>
    <w:rsid w:val="00423C5D"/>
    <w:rsid w:val="004243BB"/>
    <w:rsid w:val="004270AE"/>
    <w:rsid w:val="004279A7"/>
    <w:rsid w:val="00427F02"/>
    <w:rsid w:val="00430D65"/>
    <w:rsid w:val="00430ECD"/>
    <w:rsid w:val="0043676F"/>
    <w:rsid w:val="00440A74"/>
    <w:rsid w:val="00441E66"/>
    <w:rsid w:val="00442912"/>
    <w:rsid w:val="004431F6"/>
    <w:rsid w:val="00444261"/>
    <w:rsid w:val="0044452C"/>
    <w:rsid w:val="00445A89"/>
    <w:rsid w:val="00445E31"/>
    <w:rsid w:val="00452BA6"/>
    <w:rsid w:val="00452F0F"/>
    <w:rsid w:val="00454E33"/>
    <w:rsid w:val="00456EC4"/>
    <w:rsid w:val="00457A54"/>
    <w:rsid w:val="00457FFA"/>
    <w:rsid w:val="00460B2A"/>
    <w:rsid w:val="00460D83"/>
    <w:rsid w:val="00461D2B"/>
    <w:rsid w:val="0046282B"/>
    <w:rsid w:val="00464A3C"/>
    <w:rsid w:val="00465056"/>
    <w:rsid w:val="00467687"/>
    <w:rsid w:val="00467B88"/>
    <w:rsid w:val="00472143"/>
    <w:rsid w:val="0047679C"/>
    <w:rsid w:val="004808BD"/>
    <w:rsid w:val="00482812"/>
    <w:rsid w:val="004829D0"/>
    <w:rsid w:val="004837B7"/>
    <w:rsid w:val="00484087"/>
    <w:rsid w:val="00484692"/>
    <w:rsid w:val="00486A72"/>
    <w:rsid w:val="00490051"/>
    <w:rsid w:val="00490171"/>
    <w:rsid w:val="0049064F"/>
    <w:rsid w:val="00491C26"/>
    <w:rsid w:val="00492CA6"/>
    <w:rsid w:val="00493134"/>
    <w:rsid w:val="004941B4"/>
    <w:rsid w:val="00495456"/>
    <w:rsid w:val="00495AD8"/>
    <w:rsid w:val="00495BDB"/>
    <w:rsid w:val="004A1340"/>
    <w:rsid w:val="004A184A"/>
    <w:rsid w:val="004A31BB"/>
    <w:rsid w:val="004A75A2"/>
    <w:rsid w:val="004A7C5C"/>
    <w:rsid w:val="004A7EC0"/>
    <w:rsid w:val="004B1016"/>
    <w:rsid w:val="004B1BE0"/>
    <w:rsid w:val="004B2A3B"/>
    <w:rsid w:val="004B3E58"/>
    <w:rsid w:val="004B4DF8"/>
    <w:rsid w:val="004B4F9B"/>
    <w:rsid w:val="004B66B7"/>
    <w:rsid w:val="004C02AF"/>
    <w:rsid w:val="004C1307"/>
    <w:rsid w:val="004C30F8"/>
    <w:rsid w:val="004C32BC"/>
    <w:rsid w:val="004C3BA4"/>
    <w:rsid w:val="004C3E38"/>
    <w:rsid w:val="004C561E"/>
    <w:rsid w:val="004C5B36"/>
    <w:rsid w:val="004C5CCB"/>
    <w:rsid w:val="004C77EB"/>
    <w:rsid w:val="004D0185"/>
    <w:rsid w:val="004D0B6C"/>
    <w:rsid w:val="004D1ED0"/>
    <w:rsid w:val="004D3AC3"/>
    <w:rsid w:val="004D4C9F"/>
    <w:rsid w:val="004D5BEB"/>
    <w:rsid w:val="004D6256"/>
    <w:rsid w:val="004D76E0"/>
    <w:rsid w:val="004D7810"/>
    <w:rsid w:val="004D7D9D"/>
    <w:rsid w:val="004E0E3F"/>
    <w:rsid w:val="004E1218"/>
    <w:rsid w:val="004E2717"/>
    <w:rsid w:val="004E2A71"/>
    <w:rsid w:val="004E2D97"/>
    <w:rsid w:val="004E543D"/>
    <w:rsid w:val="004F036D"/>
    <w:rsid w:val="004F13E6"/>
    <w:rsid w:val="004F2065"/>
    <w:rsid w:val="004F2644"/>
    <w:rsid w:val="004F377C"/>
    <w:rsid w:val="004F419B"/>
    <w:rsid w:val="004F4BF8"/>
    <w:rsid w:val="004F5244"/>
    <w:rsid w:val="004F66F3"/>
    <w:rsid w:val="005027A3"/>
    <w:rsid w:val="00502C74"/>
    <w:rsid w:val="005033B1"/>
    <w:rsid w:val="005036B1"/>
    <w:rsid w:val="00503AC4"/>
    <w:rsid w:val="00510F4E"/>
    <w:rsid w:val="00513204"/>
    <w:rsid w:val="00514873"/>
    <w:rsid w:val="00523485"/>
    <w:rsid w:val="00524DD4"/>
    <w:rsid w:val="00526C3A"/>
    <w:rsid w:val="00526F17"/>
    <w:rsid w:val="00530780"/>
    <w:rsid w:val="00531C93"/>
    <w:rsid w:val="005351F5"/>
    <w:rsid w:val="00542EE2"/>
    <w:rsid w:val="005433FA"/>
    <w:rsid w:val="00547299"/>
    <w:rsid w:val="00551CBB"/>
    <w:rsid w:val="0055608F"/>
    <w:rsid w:val="00560597"/>
    <w:rsid w:val="00561B92"/>
    <w:rsid w:val="00562DFB"/>
    <w:rsid w:val="00563100"/>
    <w:rsid w:val="00564486"/>
    <w:rsid w:val="00565733"/>
    <w:rsid w:val="0056612B"/>
    <w:rsid w:val="00566EB5"/>
    <w:rsid w:val="0057221E"/>
    <w:rsid w:val="00572EEB"/>
    <w:rsid w:val="005749C4"/>
    <w:rsid w:val="00574DF9"/>
    <w:rsid w:val="00574F1D"/>
    <w:rsid w:val="005774F3"/>
    <w:rsid w:val="005775DC"/>
    <w:rsid w:val="005777A2"/>
    <w:rsid w:val="0057789C"/>
    <w:rsid w:val="00577ED2"/>
    <w:rsid w:val="00581931"/>
    <w:rsid w:val="005862E7"/>
    <w:rsid w:val="0059046B"/>
    <w:rsid w:val="005914CA"/>
    <w:rsid w:val="0059420A"/>
    <w:rsid w:val="00594CA6"/>
    <w:rsid w:val="00596AE5"/>
    <w:rsid w:val="00597C97"/>
    <w:rsid w:val="00597DB4"/>
    <w:rsid w:val="00597EB2"/>
    <w:rsid w:val="005A0B63"/>
    <w:rsid w:val="005A220D"/>
    <w:rsid w:val="005B1A56"/>
    <w:rsid w:val="005B1BFB"/>
    <w:rsid w:val="005B40F0"/>
    <w:rsid w:val="005B726D"/>
    <w:rsid w:val="005B78B6"/>
    <w:rsid w:val="005B7D67"/>
    <w:rsid w:val="005C08FA"/>
    <w:rsid w:val="005C40BE"/>
    <w:rsid w:val="005C5368"/>
    <w:rsid w:val="005C5A93"/>
    <w:rsid w:val="005C653C"/>
    <w:rsid w:val="005C73FA"/>
    <w:rsid w:val="005D059F"/>
    <w:rsid w:val="005D11C7"/>
    <w:rsid w:val="005D1CD7"/>
    <w:rsid w:val="005D2523"/>
    <w:rsid w:val="005D3D69"/>
    <w:rsid w:val="005E0348"/>
    <w:rsid w:val="005E1146"/>
    <w:rsid w:val="005E1B23"/>
    <w:rsid w:val="005E2390"/>
    <w:rsid w:val="005E3266"/>
    <w:rsid w:val="005E3A8B"/>
    <w:rsid w:val="005E6675"/>
    <w:rsid w:val="005E6EA3"/>
    <w:rsid w:val="005F1269"/>
    <w:rsid w:val="005F2EFB"/>
    <w:rsid w:val="005F5259"/>
    <w:rsid w:val="005F7982"/>
    <w:rsid w:val="006004C3"/>
    <w:rsid w:val="00602401"/>
    <w:rsid w:val="00604AC4"/>
    <w:rsid w:val="00607A77"/>
    <w:rsid w:val="00610356"/>
    <w:rsid w:val="00611870"/>
    <w:rsid w:val="00612798"/>
    <w:rsid w:val="00613774"/>
    <w:rsid w:val="006160FA"/>
    <w:rsid w:val="00621EDF"/>
    <w:rsid w:val="00624439"/>
    <w:rsid w:val="00626F82"/>
    <w:rsid w:val="0062721D"/>
    <w:rsid w:val="006276A1"/>
    <w:rsid w:val="0063086D"/>
    <w:rsid w:val="00632978"/>
    <w:rsid w:val="00633762"/>
    <w:rsid w:val="00633A02"/>
    <w:rsid w:val="00636005"/>
    <w:rsid w:val="00636FD1"/>
    <w:rsid w:val="00637EB7"/>
    <w:rsid w:val="00640EA1"/>
    <w:rsid w:val="00642F44"/>
    <w:rsid w:val="0064361D"/>
    <w:rsid w:val="006437AD"/>
    <w:rsid w:val="006449EA"/>
    <w:rsid w:val="00650B4B"/>
    <w:rsid w:val="00651FBF"/>
    <w:rsid w:val="00654585"/>
    <w:rsid w:val="006550C6"/>
    <w:rsid w:val="00656217"/>
    <w:rsid w:val="00656668"/>
    <w:rsid w:val="00656D94"/>
    <w:rsid w:val="00657A29"/>
    <w:rsid w:val="006600FD"/>
    <w:rsid w:val="006616A2"/>
    <w:rsid w:val="00664A48"/>
    <w:rsid w:val="00666A4C"/>
    <w:rsid w:val="0066705F"/>
    <w:rsid w:val="00667E0D"/>
    <w:rsid w:val="00671931"/>
    <w:rsid w:val="0067429D"/>
    <w:rsid w:val="00674806"/>
    <w:rsid w:val="00674AD8"/>
    <w:rsid w:val="00681B53"/>
    <w:rsid w:val="00681D66"/>
    <w:rsid w:val="00682EAE"/>
    <w:rsid w:val="00684805"/>
    <w:rsid w:val="006848A5"/>
    <w:rsid w:val="006856B1"/>
    <w:rsid w:val="00686E05"/>
    <w:rsid w:val="00686FA2"/>
    <w:rsid w:val="0068747D"/>
    <w:rsid w:val="006901BA"/>
    <w:rsid w:val="006916B0"/>
    <w:rsid w:val="00691D52"/>
    <w:rsid w:val="006A0429"/>
    <w:rsid w:val="006A09E6"/>
    <w:rsid w:val="006A2A03"/>
    <w:rsid w:val="006A2EB9"/>
    <w:rsid w:val="006A493C"/>
    <w:rsid w:val="006A604E"/>
    <w:rsid w:val="006B0CB1"/>
    <w:rsid w:val="006B0F54"/>
    <w:rsid w:val="006B2E44"/>
    <w:rsid w:val="006B34CA"/>
    <w:rsid w:val="006B7475"/>
    <w:rsid w:val="006C1316"/>
    <w:rsid w:val="006C432A"/>
    <w:rsid w:val="006C4374"/>
    <w:rsid w:val="006C50C8"/>
    <w:rsid w:val="006C5867"/>
    <w:rsid w:val="006C5DFF"/>
    <w:rsid w:val="006D3365"/>
    <w:rsid w:val="006D3BD2"/>
    <w:rsid w:val="006D5050"/>
    <w:rsid w:val="006D5393"/>
    <w:rsid w:val="006D5A4A"/>
    <w:rsid w:val="006D5DE0"/>
    <w:rsid w:val="006D666D"/>
    <w:rsid w:val="006E6364"/>
    <w:rsid w:val="006E6B33"/>
    <w:rsid w:val="006E710D"/>
    <w:rsid w:val="006F0578"/>
    <w:rsid w:val="006F0C41"/>
    <w:rsid w:val="006F0E98"/>
    <w:rsid w:val="006F3C99"/>
    <w:rsid w:val="006F6797"/>
    <w:rsid w:val="006F76C7"/>
    <w:rsid w:val="00702032"/>
    <w:rsid w:val="00702B59"/>
    <w:rsid w:val="00704750"/>
    <w:rsid w:val="00704AD0"/>
    <w:rsid w:val="00706F75"/>
    <w:rsid w:val="00710758"/>
    <w:rsid w:val="0071160D"/>
    <w:rsid w:val="007126BD"/>
    <w:rsid w:val="007127EC"/>
    <w:rsid w:val="00712C36"/>
    <w:rsid w:val="00713307"/>
    <w:rsid w:val="00716117"/>
    <w:rsid w:val="00717289"/>
    <w:rsid w:val="00721A10"/>
    <w:rsid w:val="0072436F"/>
    <w:rsid w:val="00725F5D"/>
    <w:rsid w:val="007266EA"/>
    <w:rsid w:val="007273C8"/>
    <w:rsid w:val="00727E30"/>
    <w:rsid w:val="00731DD9"/>
    <w:rsid w:val="00732508"/>
    <w:rsid w:val="007347F5"/>
    <w:rsid w:val="007400FC"/>
    <w:rsid w:val="007408CB"/>
    <w:rsid w:val="0074091E"/>
    <w:rsid w:val="00746796"/>
    <w:rsid w:val="00747B92"/>
    <w:rsid w:val="00751B09"/>
    <w:rsid w:val="0075211D"/>
    <w:rsid w:val="00753D0B"/>
    <w:rsid w:val="00753E0E"/>
    <w:rsid w:val="00756A6D"/>
    <w:rsid w:val="00757476"/>
    <w:rsid w:val="00762DBE"/>
    <w:rsid w:val="007650F3"/>
    <w:rsid w:val="007673A4"/>
    <w:rsid w:val="007676E6"/>
    <w:rsid w:val="00767DD7"/>
    <w:rsid w:val="00767F4A"/>
    <w:rsid w:val="00770C7B"/>
    <w:rsid w:val="0077150B"/>
    <w:rsid w:val="007727F3"/>
    <w:rsid w:val="00773073"/>
    <w:rsid w:val="0077317B"/>
    <w:rsid w:val="0077444B"/>
    <w:rsid w:val="00777C07"/>
    <w:rsid w:val="00777EED"/>
    <w:rsid w:val="007814CC"/>
    <w:rsid w:val="00782A82"/>
    <w:rsid w:val="00785646"/>
    <w:rsid w:val="007858F7"/>
    <w:rsid w:val="00785A16"/>
    <w:rsid w:val="00785CD5"/>
    <w:rsid w:val="00790E59"/>
    <w:rsid w:val="007936FD"/>
    <w:rsid w:val="00793C55"/>
    <w:rsid w:val="00794039"/>
    <w:rsid w:val="00794987"/>
    <w:rsid w:val="00795423"/>
    <w:rsid w:val="007A2037"/>
    <w:rsid w:val="007A4D68"/>
    <w:rsid w:val="007A552D"/>
    <w:rsid w:val="007B46A6"/>
    <w:rsid w:val="007B4757"/>
    <w:rsid w:val="007B4E7E"/>
    <w:rsid w:val="007B5061"/>
    <w:rsid w:val="007B5801"/>
    <w:rsid w:val="007B5FE5"/>
    <w:rsid w:val="007B791E"/>
    <w:rsid w:val="007B7F8A"/>
    <w:rsid w:val="007C0127"/>
    <w:rsid w:val="007C0C09"/>
    <w:rsid w:val="007C1B23"/>
    <w:rsid w:val="007C2A97"/>
    <w:rsid w:val="007C6A1B"/>
    <w:rsid w:val="007C704A"/>
    <w:rsid w:val="007D1E70"/>
    <w:rsid w:val="007D3504"/>
    <w:rsid w:val="007D44F0"/>
    <w:rsid w:val="007D5D6C"/>
    <w:rsid w:val="007D62F6"/>
    <w:rsid w:val="007D6B18"/>
    <w:rsid w:val="007D6FE7"/>
    <w:rsid w:val="007D7762"/>
    <w:rsid w:val="007E3DFC"/>
    <w:rsid w:val="007F1211"/>
    <w:rsid w:val="007F1D66"/>
    <w:rsid w:val="007F1F24"/>
    <w:rsid w:val="007F2B58"/>
    <w:rsid w:val="007F39C2"/>
    <w:rsid w:val="007F451E"/>
    <w:rsid w:val="007F5765"/>
    <w:rsid w:val="00800C77"/>
    <w:rsid w:val="008025EF"/>
    <w:rsid w:val="00804CB2"/>
    <w:rsid w:val="00805896"/>
    <w:rsid w:val="00810229"/>
    <w:rsid w:val="00811F15"/>
    <w:rsid w:val="00813812"/>
    <w:rsid w:val="0081399F"/>
    <w:rsid w:val="0081453F"/>
    <w:rsid w:val="00814583"/>
    <w:rsid w:val="00814B96"/>
    <w:rsid w:val="008152DC"/>
    <w:rsid w:val="00820308"/>
    <w:rsid w:val="0082085D"/>
    <w:rsid w:val="00825B5D"/>
    <w:rsid w:val="00826394"/>
    <w:rsid w:val="00826B3E"/>
    <w:rsid w:val="008274AF"/>
    <w:rsid w:val="008332B8"/>
    <w:rsid w:val="00834317"/>
    <w:rsid w:val="00835F39"/>
    <w:rsid w:val="00836F06"/>
    <w:rsid w:val="008433FF"/>
    <w:rsid w:val="00844B39"/>
    <w:rsid w:val="00844FA6"/>
    <w:rsid w:val="00850217"/>
    <w:rsid w:val="00850CFA"/>
    <w:rsid w:val="00851EFB"/>
    <w:rsid w:val="008532A9"/>
    <w:rsid w:val="0085357D"/>
    <w:rsid w:val="00853C73"/>
    <w:rsid w:val="00854EA8"/>
    <w:rsid w:val="00857317"/>
    <w:rsid w:val="00857363"/>
    <w:rsid w:val="008600C0"/>
    <w:rsid w:val="00861B97"/>
    <w:rsid w:val="00862AA6"/>
    <w:rsid w:val="00862D51"/>
    <w:rsid w:val="00867A3B"/>
    <w:rsid w:val="00867B9A"/>
    <w:rsid w:val="008702BE"/>
    <w:rsid w:val="008708F2"/>
    <w:rsid w:val="00870DD4"/>
    <w:rsid w:val="008727AF"/>
    <w:rsid w:val="0087358D"/>
    <w:rsid w:val="00873A43"/>
    <w:rsid w:val="0087411E"/>
    <w:rsid w:val="00874B6E"/>
    <w:rsid w:val="00875AE4"/>
    <w:rsid w:val="00880523"/>
    <w:rsid w:val="008811DD"/>
    <w:rsid w:val="00882C79"/>
    <w:rsid w:val="00883EFD"/>
    <w:rsid w:val="00885740"/>
    <w:rsid w:val="00887C3D"/>
    <w:rsid w:val="00892B2E"/>
    <w:rsid w:val="00893A48"/>
    <w:rsid w:val="00894625"/>
    <w:rsid w:val="00895C20"/>
    <w:rsid w:val="00896914"/>
    <w:rsid w:val="008A0490"/>
    <w:rsid w:val="008A3FB6"/>
    <w:rsid w:val="008B0544"/>
    <w:rsid w:val="008B2C03"/>
    <w:rsid w:val="008B5A49"/>
    <w:rsid w:val="008B5C20"/>
    <w:rsid w:val="008C14BA"/>
    <w:rsid w:val="008C1648"/>
    <w:rsid w:val="008C1AF7"/>
    <w:rsid w:val="008C1C7E"/>
    <w:rsid w:val="008C3892"/>
    <w:rsid w:val="008D05D7"/>
    <w:rsid w:val="008D3487"/>
    <w:rsid w:val="008D3896"/>
    <w:rsid w:val="008D464E"/>
    <w:rsid w:val="008E0B1E"/>
    <w:rsid w:val="008E4355"/>
    <w:rsid w:val="008E4F16"/>
    <w:rsid w:val="008E6DB1"/>
    <w:rsid w:val="008E7FE3"/>
    <w:rsid w:val="008F1E62"/>
    <w:rsid w:val="00900942"/>
    <w:rsid w:val="00900B89"/>
    <w:rsid w:val="00901194"/>
    <w:rsid w:val="00902A7D"/>
    <w:rsid w:val="009043F1"/>
    <w:rsid w:val="009055D8"/>
    <w:rsid w:val="009062D3"/>
    <w:rsid w:val="00906F1F"/>
    <w:rsid w:val="00907A6A"/>
    <w:rsid w:val="00907D44"/>
    <w:rsid w:val="00910336"/>
    <w:rsid w:val="00912AA7"/>
    <w:rsid w:val="009162D8"/>
    <w:rsid w:val="0092005D"/>
    <w:rsid w:val="009222E6"/>
    <w:rsid w:val="00923427"/>
    <w:rsid w:val="00923E6B"/>
    <w:rsid w:val="00925CA1"/>
    <w:rsid w:val="00926FF4"/>
    <w:rsid w:val="00930795"/>
    <w:rsid w:val="00933875"/>
    <w:rsid w:val="00934720"/>
    <w:rsid w:val="00937354"/>
    <w:rsid w:val="00941964"/>
    <w:rsid w:val="00942145"/>
    <w:rsid w:val="009422BC"/>
    <w:rsid w:val="0094317F"/>
    <w:rsid w:val="00943705"/>
    <w:rsid w:val="00943A2B"/>
    <w:rsid w:val="00945D2B"/>
    <w:rsid w:val="00950DC1"/>
    <w:rsid w:val="00951FB5"/>
    <w:rsid w:val="009528E0"/>
    <w:rsid w:val="00954AB9"/>
    <w:rsid w:val="009560D3"/>
    <w:rsid w:val="0095786A"/>
    <w:rsid w:val="00960253"/>
    <w:rsid w:val="00960ACF"/>
    <w:rsid w:val="00960D31"/>
    <w:rsid w:val="00961804"/>
    <w:rsid w:val="00963AF1"/>
    <w:rsid w:val="009641BC"/>
    <w:rsid w:val="0096458C"/>
    <w:rsid w:val="00964D43"/>
    <w:rsid w:val="009671B9"/>
    <w:rsid w:val="009677DD"/>
    <w:rsid w:val="00967CF9"/>
    <w:rsid w:val="00970AD9"/>
    <w:rsid w:val="00971D50"/>
    <w:rsid w:val="00974628"/>
    <w:rsid w:val="0097572D"/>
    <w:rsid w:val="0098051C"/>
    <w:rsid w:val="00980911"/>
    <w:rsid w:val="00980EB1"/>
    <w:rsid w:val="00982901"/>
    <w:rsid w:val="009853FE"/>
    <w:rsid w:val="00985BFD"/>
    <w:rsid w:val="009866FA"/>
    <w:rsid w:val="00986B62"/>
    <w:rsid w:val="009938BB"/>
    <w:rsid w:val="00993E9E"/>
    <w:rsid w:val="0099532C"/>
    <w:rsid w:val="009965A2"/>
    <w:rsid w:val="009A059C"/>
    <w:rsid w:val="009A0F0E"/>
    <w:rsid w:val="009A2069"/>
    <w:rsid w:val="009A2FE9"/>
    <w:rsid w:val="009A337A"/>
    <w:rsid w:val="009A5AB7"/>
    <w:rsid w:val="009A6805"/>
    <w:rsid w:val="009A6B53"/>
    <w:rsid w:val="009B1E02"/>
    <w:rsid w:val="009B22EF"/>
    <w:rsid w:val="009B36B2"/>
    <w:rsid w:val="009B6279"/>
    <w:rsid w:val="009B63BF"/>
    <w:rsid w:val="009C01DA"/>
    <w:rsid w:val="009C40CC"/>
    <w:rsid w:val="009C42DD"/>
    <w:rsid w:val="009C44BD"/>
    <w:rsid w:val="009C5732"/>
    <w:rsid w:val="009C5829"/>
    <w:rsid w:val="009C7FED"/>
    <w:rsid w:val="009D0525"/>
    <w:rsid w:val="009D193D"/>
    <w:rsid w:val="009D1D02"/>
    <w:rsid w:val="009D2898"/>
    <w:rsid w:val="009D2BB9"/>
    <w:rsid w:val="009D329B"/>
    <w:rsid w:val="009D3592"/>
    <w:rsid w:val="009D5EC7"/>
    <w:rsid w:val="009D6090"/>
    <w:rsid w:val="009D701C"/>
    <w:rsid w:val="009E0214"/>
    <w:rsid w:val="009E02C9"/>
    <w:rsid w:val="009E0975"/>
    <w:rsid w:val="009E1A9F"/>
    <w:rsid w:val="009E2AE7"/>
    <w:rsid w:val="009E3699"/>
    <w:rsid w:val="009E489C"/>
    <w:rsid w:val="009E4FAD"/>
    <w:rsid w:val="009E598B"/>
    <w:rsid w:val="009E6389"/>
    <w:rsid w:val="009E71ED"/>
    <w:rsid w:val="009F262A"/>
    <w:rsid w:val="009F32ED"/>
    <w:rsid w:val="009F46AB"/>
    <w:rsid w:val="009F47A4"/>
    <w:rsid w:val="009F4E11"/>
    <w:rsid w:val="009F7795"/>
    <w:rsid w:val="00A027A2"/>
    <w:rsid w:val="00A045FD"/>
    <w:rsid w:val="00A050F4"/>
    <w:rsid w:val="00A055E4"/>
    <w:rsid w:val="00A06657"/>
    <w:rsid w:val="00A06D7E"/>
    <w:rsid w:val="00A12636"/>
    <w:rsid w:val="00A129BB"/>
    <w:rsid w:val="00A13C46"/>
    <w:rsid w:val="00A14E82"/>
    <w:rsid w:val="00A15B97"/>
    <w:rsid w:val="00A15BD0"/>
    <w:rsid w:val="00A1607B"/>
    <w:rsid w:val="00A2147A"/>
    <w:rsid w:val="00A22994"/>
    <w:rsid w:val="00A22E0E"/>
    <w:rsid w:val="00A23030"/>
    <w:rsid w:val="00A23062"/>
    <w:rsid w:val="00A24E98"/>
    <w:rsid w:val="00A26393"/>
    <w:rsid w:val="00A2660A"/>
    <w:rsid w:val="00A3146C"/>
    <w:rsid w:val="00A3624F"/>
    <w:rsid w:val="00A409C9"/>
    <w:rsid w:val="00A414AC"/>
    <w:rsid w:val="00A43E6B"/>
    <w:rsid w:val="00A45126"/>
    <w:rsid w:val="00A4580E"/>
    <w:rsid w:val="00A45B62"/>
    <w:rsid w:val="00A462FD"/>
    <w:rsid w:val="00A4635A"/>
    <w:rsid w:val="00A46D71"/>
    <w:rsid w:val="00A51081"/>
    <w:rsid w:val="00A51706"/>
    <w:rsid w:val="00A528A5"/>
    <w:rsid w:val="00A53A07"/>
    <w:rsid w:val="00A5457B"/>
    <w:rsid w:val="00A55926"/>
    <w:rsid w:val="00A55D36"/>
    <w:rsid w:val="00A6221F"/>
    <w:rsid w:val="00A62B6C"/>
    <w:rsid w:val="00A647E3"/>
    <w:rsid w:val="00A66A47"/>
    <w:rsid w:val="00A736D2"/>
    <w:rsid w:val="00A7518E"/>
    <w:rsid w:val="00A77158"/>
    <w:rsid w:val="00A81953"/>
    <w:rsid w:val="00A83577"/>
    <w:rsid w:val="00A8396C"/>
    <w:rsid w:val="00A87C92"/>
    <w:rsid w:val="00A87CF6"/>
    <w:rsid w:val="00A9102B"/>
    <w:rsid w:val="00A914DA"/>
    <w:rsid w:val="00A9212B"/>
    <w:rsid w:val="00A93365"/>
    <w:rsid w:val="00A93947"/>
    <w:rsid w:val="00A96218"/>
    <w:rsid w:val="00A96483"/>
    <w:rsid w:val="00A96933"/>
    <w:rsid w:val="00A97BA9"/>
    <w:rsid w:val="00AA0927"/>
    <w:rsid w:val="00AA1EC3"/>
    <w:rsid w:val="00AA229B"/>
    <w:rsid w:val="00AA3057"/>
    <w:rsid w:val="00AA3481"/>
    <w:rsid w:val="00AA6915"/>
    <w:rsid w:val="00AB006C"/>
    <w:rsid w:val="00AB2872"/>
    <w:rsid w:val="00AB4950"/>
    <w:rsid w:val="00AB6A81"/>
    <w:rsid w:val="00AB7699"/>
    <w:rsid w:val="00AB77AE"/>
    <w:rsid w:val="00AC0AD1"/>
    <w:rsid w:val="00AC0EF5"/>
    <w:rsid w:val="00AC1B94"/>
    <w:rsid w:val="00AC1FB6"/>
    <w:rsid w:val="00AC2F7D"/>
    <w:rsid w:val="00AC3947"/>
    <w:rsid w:val="00AC5AB7"/>
    <w:rsid w:val="00AC7624"/>
    <w:rsid w:val="00AD11F7"/>
    <w:rsid w:val="00AD218D"/>
    <w:rsid w:val="00AD5096"/>
    <w:rsid w:val="00AE25E9"/>
    <w:rsid w:val="00AE27AB"/>
    <w:rsid w:val="00AE2B80"/>
    <w:rsid w:val="00AE3436"/>
    <w:rsid w:val="00AE37C2"/>
    <w:rsid w:val="00AE3F43"/>
    <w:rsid w:val="00AE40CD"/>
    <w:rsid w:val="00AE4A46"/>
    <w:rsid w:val="00AE7490"/>
    <w:rsid w:val="00AF1C93"/>
    <w:rsid w:val="00AF36BC"/>
    <w:rsid w:val="00AF3950"/>
    <w:rsid w:val="00AF62E9"/>
    <w:rsid w:val="00AF64A1"/>
    <w:rsid w:val="00B01DFC"/>
    <w:rsid w:val="00B02936"/>
    <w:rsid w:val="00B02A14"/>
    <w:rsid w:val="00B07BA7"/>
    <w:rsid w:val="00B12233"/>
    <w:rsid w:val="00B131AC"/>
    <w:rsid w:val="00B14F79"/>
    <w:rsid w:val="00B16287"/>
    <w:rsid w:val="00B16D44"/>
    <w:rsid w:val="00B2014C"/>
    <w:rsid w:val="00B23558"/>
    <w:rsid w:val="00B23EFC"/>
    <w:rsid w:val="00B2673B"/>
    <w:rsid w:val="00B26F21"/>
    <w:rsid w:val="00B31947"/>
    <w:rsid w:val="00B31BAC"/>
    <w:rsid w:val="00B34C3D"/>
    <w:rsid w:val="00B3525E"/>
    <w:rsid w:val="00B36F3D"/>
    <w:rsid w:val="00B3772D"/>
    <w:rsid w:val="00B4028F"/>
    <w:rsid w:val="00B40D9A"/>
    <w:rsid w:val="00B41F7B"/>
    <w:rsid w:val="00B43EC3"/>
    <w:rsid w:val="00B451EB"/>
    <w:rsid w:val="00B47295"/>
    <w:rsid w:val="00B473DE"/>
    <w:rsid w:val="00B5104B"/>
    <w:rsid w:val="00B51314"/>
    <w:rsid w:val="00B51462"/>
    <w:rsid w:val="00B52E4A"/>
    <w:rsid w:val="00B5345C"/>
    <w:rsid w:val="00B53DF2"/>
    <w:rsid w:val="00B55D17"/>
    <w:rsid w:val="00B57020"/>
    <w:rsid w:val="00B57539"/>
    <w:rsid w:val="00B61978"/>
    <w:rsid w:val="00B61EFF"/>
    <w:rsid w:val="00B63E83"/>
    <w:rsid w:val="00B6485D"/>
    <w:rsid w:val="00B6626A"/>
    <w:rsid w:val="00B673C7"/>
    <w:rsid w:val="00B67A71"/>
    <w:rsid w:val="00B7073F"/>
    <w:rsid w:val="00B718A1"/>
    <w:rsid w:val="00B727C1"/>
    <w:rsid w:val="00B74DE9"/>
    <w:rsid w:val="00B76A73"/>
    <w:rsid w:val="00B76E74"/>
    <w:rsid w:val="00B77071"/>
    <w:rsid w:val="00B77369"/>
    <w:rsid w:val="00B82C1E"/>
    <w:rsid w:val="00B83635"/>
    <w:rsid w:val="00B8620F"/>
    <w:rsid w:val="00B871B8"/>
    <w:rsid w:val="00B87ED5"/>
    <w:rsid w:val="00B904A7"/>
    <w:rsid w:val="00B914CB"/>
    <w:rsid w:val="00B921AB"/>
    <w:rsid w:val="00B92D34"/>
    <w:rsid w:val="00B9328C"/>
    <w:rsid w:val="00B95F41"/>
    <w:rsid w:val="00B9718A"/>
    <w:rsid w:val="00BA0267"/>
    <w:rsid w:val="00BA0CEE"/>
    <w:rsid w:val="00BA1E3D"/>
    <w:rsid w:val="00BA205F"/>
    <w:rsid w:val="00BA6ACC"/>
    <w:rsid w:val="00BB1373"/>
    <w:rsid w:val="00BB2041"/>
    <w:rsid w:val="00BB2C35"/>
    <w:rsid w:val="00BB4A05"/>
    <w:rsid w:val="00BC1A45"/>
    <w:rsid w:val="00BD7FC5"/>
    <w:rsid w:val="00BE0737"/>
    <w:rsid w:val="00BE27A9"/>
    <w:rsid w:val="00BE3EC6"/>
    <w:rsid w:val="00BE49D3"/>
    <w:rsid w:val="00BE5099"/>
    <w:rsid w:val="00BE5D57"/>
    <w:rsid w:val="00BE66F5"/>
    <w:rsid w:val="00BE6D4A"/>
    <w:rsid w:val="00BE6F4E"/>
    <w:rsid w:val="00BF29A4"/>
    <w:rsid w:val="00BF2A31"/>
    <w:rsid w:val="00BF37BE"/>
    <w:rsid w:val="00BF3CA6"/>
    <w:rsid w:val="00BF4C50"/>
    <w:rsid w:val="00BF601E"/>
    <w:rsid w:val="00BF6A1E"/>
    <w:rsid w:val="00C00A9C"/>
    <w:rsid w:val="00C01F80"/>
    <w:rsid w:val="00C05B62"/>
    <w:rsid w:val="00C07907"/>
    <w:rsid w:val="00C1296F"/>
    <w:rsid w:val="00C13245"/>
    <w:rsid w:val="00C13AAA"/>
    <w:rsid w:val="00C1531A"/>
    <w:rsid w:val="00C1770E"/>
    <w:rsid w:val="00C2168B"/>
    <w:rsid w:val="00C225ED"/>
    <w:rsid w:val="00C22804"/>
    <w:rsid w:val="00C22F9A"/>
    <w:rsid w:val="00C25DE5"/>
    <w:rsid w:val="00C26A6C"/>
    <w:rsid w:val="00C2700C"/>
    <w:rsid w:val="00C27AF8"/>
    <w:rsid w:val="00C3036E"/>
    <w:rsid w:val="00C3076D"/>
    <w:rsid w:val="00C3084F"/>
    <w:rsid w:val="00C3125B"/>
    <w:rsid w:val="00C324C6"/>
    <w:rsid w:val="00C32729"/>
    <w:rsid w:val="00C32FEA"/>
    <w:rsid w:val="00C33868"/>
    <w:rsid w:val="00C33A90"/>
    <w:rsid w:val="00C347A5"/>
    <w:rsid w:val="00C3499E"/>
    <w:rsid w:val="00C35829"/>
    <w:rsid w:val="00C358E2"/>
    <w:rsid w:val="00C360B7"/>
    <w:rsid w:val="00C410AD"/>
    <w:rsid w:val="00C411DE"/>
    <w:rsid w:val="00C41D59"/>
    <w:rsid w:val="00C437CA"/>
    <w:rsid w:val="00C447F0"/>
    <w:rsid w:val="00C45469"/>
    <w:rsid w:val="00C46A6C"/>
    <w:rsid w:val="00C51BA9"/>
    <w:rsid w:val="00C52667"/>
    <w:rsid w:val="00C5460D"/>
    <w:rsid w:val="00C54629"/>
    <w:rsid w:val="00C553D4"/>
    <w:rsid w:val="00C5545A"/>
    <w:rsid w:val="00C55A80"/>
    <w:rsid w:val="00C576A5"/>
    <w:rsid w:val="00C57976"/>
    <w:rsid w:val="00C63633"/>
    <w:rsid w:val="00C64B5F"/>
    <w:rsid w:val="00C65431"/>
    <w:rsid w:val="00C660E7"/>
    <w:rsid w:val="00C668F4"/>
    <w:rsid w:val="00C67A4F"/>
    <w:rsid w:val="00C71BF4"/>
    <w:rsid w:val="00C725C1"/>
    <w:rsid w:val="00C76556"/>
    <w:rsid w:val="00C76675"/>
    <w:rsid w:val="00C77995"/>
    <w:rsid w:val="00C8139A"/>
    <w:rsid w:val="00C825BC"/>
    <w:rsid w:val="00C8273C"/>
    <w:rsid w:val="00C827B5"/>
    <w:rsid w:val="00C83160"/>
    <w:rsid w:val="00C84AF7"/>
    <w:rsid w:val="00C87A97"/>
    <w:rsid w:val="00C90AE3"/>
    <w:rsid w:val="00C92011"/>
    <w:rsid w:val="00C92264"/>
    <w:rsid w:val="00C94D68"/>
    <w:rsid w:val="00C96CFF"/>
    <w:rsid w:val="00C977A4"/>
    <w:rsid w:val="00CA231C"/>
    <w:rsid w:val="00CA2CC8"/>
    <w:rsid w:val="00CA30B1"/>
    <w:rsid w:val="00CA3303"/>
    <w:rsid w:val="00CA456E"/>
    <w:rsid w:val="00CA5A6E"/>
    <w:rsid w:val="00CB085B"/>
    <w:rsid w:val="00CB086F"/>
    <w:rsid w:val="00CB15F8"/>
    <w:rsid w:val="00CB2307"/>
    <w:rsid w:val="00CB25E5"/>
    <w:rsid w:val="00CB39B5"/>
    <w:rsid w:val="00CB4101"/>
    <w:rsid w:val="00CB492E"/>
    <w:rsid w:val="00CB6874"/>
    <w:rsid w:val="00CC0FAC"/>
    <w:rsid w:val="00CC20AF"/>
    <w:rsid w:val="00CC319F"/>
    <w:rsid w:val="00CC4E3A"/>
    <w:rsid w:val="00CC5F82"/>
    <w:rsid w:val="00CC6002"/>
    <w:rsid w:val="00CD019E"/>
    <w:rsid w:val="00CD2BAA"/>
    <w:rsid w:val="00CD3C9F"/>
    <w:rsid w:val="00CD460D"/>
    <w:rsid w:val="00CD4761"/>
    <w:rsid w:val="00CD56AA"/>
    <w:rsid w:val="00CD5FF4"/>
    <w:rsid w:val="00CE26D9"/>
    <w:rsid w:val="00CE36D2"/>
    <w:rsid w:val="00CE4152"/>
    <w:rsid w:val="00CE436C"/>
    <w:rsid w:val="00CE45CB"/>
    <w:rsid w:val="00CE70D6"/>
    <w:rsid w:val="00CF1FA2"/>
    <w:rsid w:val="00CF5096"/>
    <w:rsid w:val="00D03BF9"/>
    <w:rsid w:val="00D05E7D"/>
    <w:rsid w:val="00D0795C"/>
    <w:rsid w:val="00D115A7"/>
    <w:rsid w:val="00D11ECB"/>
    <w:rsid w:val="00D160A1"/>
    <w:rsid w:val="00D166AA"/>
    <w:rsid w:val="00D176BA"/>
    <w:rsid w:val="00D2046C"/>
    <w:rsid w:val="00D248B4"/>
    <w:rsid w:val="00D27172"/>
    <w:rsid w:val="00D2731F"/>
    <w:rsid w:val="00D27894"/>
    <w:rsid w:val="00D30BA0"/>
    <w:rsid w:val="00D30CD3"/>
    <w:rsid w:val="00D32C8F"/>
    <w:rsid w:val="00D35566"/>
    <w:rsid w:val="00D367D1"/>
    <w:rsid w:val="00D409EF"/>
    <w:rsid w:val="00D417CB"/>
    <w:rsid w:val="00D41F4B"/>
    <w:rsid w:val="00D432E2"/>
    <w:rsid w:val="00D44BAC"/>
    <w:rsid w:val="00D4568D"/>
    <w:rsid w:val="00D4682C"/>
    <w:rsid w:val="00D47DE2"/>
    <w:rsid w:val="00D5462E"/>
    <w:rsid w:val="00D633BE"/>
    <w:rsid w:val="00D66BD4"/>
    <w:rsid w:val="00D6764A"/>
    <w:rsid w:val="00D70590"/>
    <w:rsid w:val="00D75E17"/>
    <w:rsid w:val="00D77363"/>
    <w:rsid w:val="00D81B7F"/>
    <w:rsid w:val="00D829F5"/>
    <w:rsid w:val="00D82C72"/>
    <w:rsid w:val="00D869C1"/>
    <w:rsid w:val="00D86BE9"/>
    <w:rsid w:val="00D914E9"/>
    <w:rsid w:val="00D92494"/>
    <w:rsid w:val="00D9323D"/>
    <w:rsid w:val="00D938D1"/>
    <w:rsid w:val="00D9453D"/>
    <w:rsid w:val="00DA02F1"/>
    <w:rsid w:val="00DA1155"/>
    <w:rsid w:val="00DA28B8"/>
    <w:rsid w:val="00DA7F7D"/>
    <w:rsid w:val="00DB0BCA"/>
    <w:rsid w:val="00DB1641"/>
    <w:rsid w:val="00DB1652"/>
    <w:rsid w:val="00DB1A99"/>
    <w:rsid w:val="00DB3EBA"/>
    <w:rsid w:val="00DB49E7"/>
    <w:rsid w:val="00DC2254"/>
    <w:rsid w:val="00DC2720"/>
    <w:rsid w:val="00DC2E76"/>
    <w:rsid w:val="00DC3FB2"/>
    <w:rsid w:val="00DC422B"/>
    <w:rsid w:val="00DC7D34"/>
    <w:rsid w:val="00DC7F3B"/>
    <w:rsid w:val="00DD35CF"/>
    <w:rsid w:val="00DD559E"/>
    <w:rsid w:val="00DD5E46"/>
    <w:rsid w:val="00DE049F"/>
    <w:rsid w:val="00DE0ACA"/>
    <w:rsid w:val="00DE12C0"/>
    <w:rsid w:val="00DE1B6B"/>
    <w:rsid w:val="00DE1DFB"/>
    <w:rsid w:val="00DE1FFE"/>
    <w:rsid w:val="00DE285C"/>
    <w:rsid w:val="00DE2D5C"/>
    <w:rsid w:val="00DE44C6"/>
    <w:rsid w:val="00DE486E"/>
    <w:rsid w:val="00DE4E8C"/>
    <w:rsid w:val="00DE6990"/>
    <w:rsid w:val="00DF2B12"/>
    <w:rsid w:val="00DF343F"/>
    <w:rsid w:val="00DF34A6"/>
    <w:rsid w:val="00DF4965"/>
    <w:rsid w:val="00E019DB"/>
    <w:rsid w:val="00E01A22"/>
    <w:rsid w:val="00E032CC"/>
    <w:rsid w:val="00E04031"/>
    <w:rsid w:val="00E04A47"/>
    <w:rsid w:val="00E04B6C"/>
    <w:rsid w:val="00E05E6F"/>
    <w:rsid w:val="00E06435"/>
    <w:rsid w:val="00E0718C"/>
    <w:rsid w:val="00E07CA1"/>
    <w:rsid w:val="00E1142B"/>
    <w:rsid w:val="00E11E35"/>
    <w:rsid w:val="00E20BFF"/>
    <w:rsid w:val="00E20EFC"/>
    <w:rsid w:val="00E21D6C"/>
    <w:rsid w:val="00E22809"/>
    <w:rsid w:val="00E2642B"/>
    <w:rsid w:val="00E27492"/>
    <w:rsid w:val="00E27C13"/>
    <w:rsid w:val="00E27E1F"/>
    <w:rsid w:val="00E3052A"/>
    <w:rsid w:val="00E30DF7"/>
    <w:rsid w:val="00E30E34"/>
    <w:rsid w:val="00E35648"/>
    <w:rsid w:val="00E40C7F"/>
    <w:rsid w:val="00E4122E"/>
    <w:rsid w:val="00E4140E"/>
    <w:rsid w:val="00E41B50"/>
    <w:rsid w:val="00E42001"/>
    <w:rsid w:val="00E469A3"/>
    <w:rsid w:val="00E46A31"/>
    <w:rsid w:val="00E522FB"/>
    <w:rsid w:val="00E52581"/>
    <w:rsid w:val="00E5353A"/>
    <w:rsid w:val="00E54DFB"/>
    <w:rsid w:val="00E56309"/>
    <w:rsid w:val="00E56462"/>
    <w:rsid w:val="00E56C78"/>
    <w:rsid w:val="00E56FB7"/>
    <w:rsid w:val="00E57A1F"/>
    <w:rsid w:val="00E60479"/>
    <w:rsid w:val="00E6085D"/>
    <w:rsid w:val="00E608A6"/>
    <w:rsid w:val="00E61011"/>
    <w:rsid w:val="00E63802"/>
    <w:rsid w:val="00E63E0E"/>
    <w:rsid w:val="00E63FB6"/>
    <w:rsid w:val="00E645AB"/>
    <w:rsid w:val="00E67284"/>
    <w:rsid w:val="00E70BC9"/>
    <w:rsid w:val="00E719B4"/>
    <w:rsid w:val="00E7257E"/>
    <w:rsid w:val="00E76745"/>
    <w:rsid w:val="00E77A93"/>
    <w:rsid w:val="00E80A66"/>
    <w:rsid w:val="00E80CA9"/>
    <w:rsid w:val="00E84D53"/>
    <w:rsid w:val="00E84D9D"/>
    <w:rsid w:val="00E8521D"/>
    <w:rsid w:val="00E90E82"/>
    <w:rsid w:val="00E90EA1"/>
    <w:rsid w:val="00E9132E"/>
    <w:rsid w:val="00E9190A"/>
    <w:rsid w:val="00E919D6"/>
    <w:rsid w:val="00E92574"/>
    <w:rsid w:val="00E96D7B"/>
    <w:rsid w:val="00EA0C45"/>
    <w:rsid w:val="00EA21E6"/>
    <w:rsid w:val="00EA2C3A"/>
    <w:rsid w:val="00EA345E"/>
    <w:rsid w:val="00EA5AC2"/>
    <w:rsid w:val="00EA77D9"/>
    <w:rsid w:val="00EB03D7"/>
    <w:rsid w:val="00EB27E9"/>
    <w:rsid w:val="00EB2ECE"/>
    <w:rsid w:val="00EB4DBF"/>
    <w:rsid w:val="00EB6C14"/>
    <w:rsid w:val="00EC1510"/>
    <w:rsid w:val="00EC233A"/>
    <w:rsid w:val="00EC6998"/>
    <w:rsid w:val="00ED2358"/>
    <w:rsid w:val="00ED61F3"/>
    <w:rsid w:val="00ED7475"/>
    <w:rsid w:val="00ED7E68"/>
    <w:rsid w:val="00EE0E2B"/>
    <w:rsid w:val="00EE10B1"/>
    <w:rsid w:val="00EE24B3"/>
    <w:rsid w:val="00EE2DEC"/>
    <w:rsid w:val="00EE3F44"/>
    <w:rsid w:val="00EE44C8"/>
    <w:rsid w:val="00EE468D"/>
    <w:rsid w:val="00EE6AEE"/>
    <w:rsid w:val="00EF029C"/>
    <w:rsid w:val="00EF1C8B"/>
    <w:rsid w:val="00EF3423"/>
    <w:rsid w:val="00EF3426"/>
    <w:rsid w:val="00EF3DD6"/>
    <w:rsid w:val="00EF6E75"/>
    <w:rsid w:val="00EF7A84"/>
    <w:rsid w:val="00F00BA3"/>
    <w:rsid w:val="00F03670"/>
    <w:rsid w:val="00F06A08"/>
    <w:rsid w:val="00F10544"/>
    <w:rsid w:val="00F10B63"/>
    <w:rsid w:val="00F12778"/>
    <w:rsid w:val="00F146E2"/>
    <w:rsid w:val="00F16BE3"/>
    <w:rsid w:val="00F16C6A"/>
    <w:rsid w:val="00F16CF6"/>
    <w:rsid w:val="00F178C3"/>
    <w:rsid w:val="00F204E8"/>
    <w:rsid w:val="00F23615"/>
    <w:rsid w:val="00F25F49"/>
    <w:rsid w:val="00F31E17"/>
    <w:rsid w:val="00F31E6A"/>
    <w:rsid w:val="00F31F56"/>
    <w:rsid w:val="00F334B2"/>
    <w:rsid w:val="00F34800"/>
    <w:rsid w:val="00F353C3"/>
    <w:rsid w:val="00F3566B"/>
    <w:rsid w:val="00F357FB"/>
    <w:rsid w:val="00F36225"/>
    <w:rsid w:val="00F3794F"/>
    <w:rsid w:val="00F40155"/>
    <w:rsid w:val="00F40ABB"/>
    <w:rsid w:val="00F424E8"/>
    <w:rsid w:val="00F42FC4"/>
    <w:rsid w:val="00F43865"/>
    <w:rsid w:val="00F50A2F"/>
    <w:rsid w:val="00F54C48"/>
    <w:rsid w:val="00F55A26"/>
    <w:rsid w:val="00F577B2"/>
    <w:rsid w:val="00F627F1"/>
    <w:rsid w:val="00F6292A"/>
    <w:rsid w:val="00F643DB"/>
    <w:rsid w:val="00F64EF1"/>
    <w:rsid w:val="00F6558F"/>
    <w:rsid w:val="00F71676"/>
    <w:rsid w:val="00F73E65"/>
    <w:rsid w:val="00F75498"/>
    <w:rsid w:val="00F75D13"/>
    <w:rsid w:val="00F76360"/>
    <w:rsid w:val="00F76E6A"/>
    <w:rsid w:val="00F8341E"/>
    <w:rsid w:val="00F845BA"/>
    <w:rsid w:val="00F8655E"/>
    <w:rsid w:val="00F86947"/>
    <w:rsid w:val="00F8759E"/>
    <w:rsid w:val="00F87DD0"/>
    <w:rsid w:val="00F90AB5"/>
    <w:rsid w:val="00F92772"/>
    <w:rsid w:val="00F92900"/>
    <w:rsid w:val="00F945D2"/>
    <w:rsid w:val="00F94802"/>
    <w:rsid w:val="00F97BAC"/>
    <w:rsid w:val="00FA07CB"/>
    <w:rsid w:val="00FA28D9"/>
    <w:rsid w:val="00FA37D9"/>
    <w:rsid w:val="00FA3B1D"/>
    <w:rsid w:val="00FA4934"/>
    <w:rsid w:val="00FA4FB7"/>
    <w:rsid w:val="00FA622C"/>
    <w:rsid w:val="00FA6C58"/>
    <w:rsid w:val="00FB1910"/>
    <w:rsid w:val="00FB35BE"/>
    <w:rsid w:val="00FB4DD0"/>
    <w:rsid w:val="00FB6FB2"/>
    <w:rsid w:val="00FB7A79"/>
    <w:rsid w:val="00FC0CEC"/>
    <w:rsid w:val="00FC1C4F"/>
    <w:rsid w:val="00FC2096"/>
    <w:rsid w:val="00FC27C9"/>
    <w:rsid w:val="00FC4B3D"/>
    <w:rsid w:val="00FC6054"/>
    <w:rsid w:val="00FC6C37"/>
    <w:rsid w:val="00FC7691"/>
    <w:rsid w:val="00FD0468"/>
    <w:rsid w:val="00FD2F3C"/>
    <w:rsid w:val="00FD6B87"/>
    <w:rsid w:val="00FD7064"/>
    <w:rsid w:val="00FE01AC"/>
    <w:rsid w:val="00FE07EC"/>
    <w:rsid w:val="00FE2230"/>
    <w:rsid w:val="00FE23A9"/>
    <w:rsid w:val="00FE2A80"/>
    <w:rsid w:val="00FE2F2F"/>
    <w:rsid w:val="00FE3A68"/>
    <w:rsid w:val="00FE7B28"/>
    <w:rsid w:val="00FF0DF5"/>
    <w:rsid w:val="00FF143A"/>
    <w:rsid w:val="00FF1E0A"/>
    <w:rsid w:val="00FF2E34"/>
    <w:rsid w:val="00FF4460"/>
    <w:rsid w:val="00FF5B2D"/>
    <w:rsid w:val="00FF75A7"/>
    <w:rsid w:val="013650AD"/>
    <w:rsid w:val="02A5359A"/>
    <w:rsid w:val="0440B210"/>
    <w:rsid w:val="044105FB"/>
    <w:rsid w:val="049251DA"/>
    <w:rsid w:val="05B34CC5"/>
    <w:rsid w:val="08F8C6CF"/>
    <w:rsid w:val="09F9FAB5"/>
    <w:rsid w:val="0AF571E5"/>
    <w:rsid w:val="0C4C17E0"/>
    <w:rsid w:val="0CB03052"/>
    <w:rsid w:val="10C5FEDA"/>
    <w:rsid w:val="10E72838"/>
    <w:rsid w:val="11D4C823"/>
    <w:rsid w:val="14CCAA90"/>
    <w:rsid w:val="17F7F712"/>
    <w:rsid w:val="190C694A"/>
    <w:rsid w:val="1CA3CF09"/>
    <w:rsid w:val="1CF30FE1"/>
    <w:rsid w:val="1F646857"/>
    <w:rsid w:val="1FCFFDAE"/>
    <w:rsid w:val="22104763"/>
    <w:rsid w:val="23BAFC3E"/>
    <w:rsid w:val="24063F39"/>
    <w:rsid w:val="24B6EAC0"/>
    <w:rsid w:val="26C586E8"/>
    <w:rsid w:val="27A3E8A8"/>
    <w:rsid w:val="27D9C74B"/>
    <w:rsid w:val="2A398FE5"/>
    <w:rsid w:val="2E1DBD5A"/>
    <w:rsid w:val="2FFF57A2"/>
    <w:rsid w:val="3255F3BA"/>
    <w:rsid w:val="33B100B7"/>
    <w:rsid w:val="345164F3"/>
    <w:rsid w:val="348633B4"/>
    <w:rsid w:val="34B19233"/>
    <w:rsid w:val="351690C4"/>
    <w:rsid w:val="354CD118"/>
    <w:rsid w:val="35E807B0"/>
    <w:rsid w:val="37FEDAA7"/>
    <w:rsid w:val="38A58479"/>
    <w:rsid w:val="3ADE3B1A"/>
    <w:rsid w:val="4007920D"/>
    <w:rsid w:val="42384982"/>
    <w:rsid w:val="42C06BC9"/>
    <w:rsid w:val="42E522B5"/>
    <w:rsid w:val="4323463C"/>
    <w:rsid w:val="4544C344"/>
    <w:rsid w:val="46C66478"/>
    <w:rsid w:val="483D23C6"/>
    <w:rsid w:val="492B582A"/>
    <w:rsid w:val="493D5BF3"/>
    <w:rsid w:val="4B99D59B"/>
    <w:rsid w:val="4BB404C8"/>
    <w:rsid w:val="4D4FD529"/>
    <w:rsid w:val="4E1673F2"/>
    <w:rsid w:val="4FE471BE"/>
    <w:rsid w:val="50C180BD"/>
    <w:rsid w:val="51E27BE0"/>
    <w:rsid w:val="526CF5D3"/>
    <w:rsid w:val="52C37724"/>
    <w:rsid w:val="53223F01"/>
    <w:rsid w:val="53DA5484"/>
    <w:rsid w:val="56347AD4"/>
    <w:rsid w:val="58C0A83A"/>
    <w:rsid w:val="59EDBE48"/>
    <w:rsid w:val="5A5CE9CC"/>
    <w:rsid w:val="5C24B4C3"/>
    <w:rsid w:val="5CBDEB85"/>
    <w:rsid w:val="5E012E3A"/>
    <w:rsid w:val="5F55C7C6"/>
    <w:rsid w:val="5FFA9588"/>
    <w:rsid w:val="6002830E"/>
    <w:rsid w:val="6082C8BF"/>
    <w:rsid w:val="60BEF2EE"/>
    <w:rsid w:val="60EF094E"/>
    <w:rsid w:val="6178344B"/>
    <w:rsid w:val="61F226AB"/>
    <w:rsid w:val="6271007F"/>
    <w:rsid w:val="6671C492"/>
    <w:rsid w:val="67F53377"/>
    <w:rsid w:val="69834630"/>
    <w:rsid w:val="6B016F04"/>
    <w:rsid w:val="6C17E2C5"/>
    <w:rsid w:val="6CE10616"/>
    <w:rsid w:val="6E3303ED"/>
    <w:rsid w:val="6F68ABE4"/>
    <w:rsid w:val="6F795FCF"/>
    <w:rsid w:val="70E64AA7"/>
    <w:rsid w:val="71B47739"/>
    <w:rsid w:val="71C25D39"/>
    <w:rsid w:val="71EAAD49"/>
    <w:rsid w:val="72872449"/>
    <w:rsid w:val="7416226C"/>
    <w:rsid w:val="7494340D"/>
    <w:rsid w:val="752F1BAD"/>
    <w:rsid w:val="760C2CF7"/>
    <w:rsid w:val="76945363"/>
    <w:rsid w:val="76DE6C08"/>
    <w:rsid w:val="796E4D4F"/>
    <w:rsid w:val="7A63E360"/>
    <w:rsid w:val="7AFAC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6C3751"/>
  <w15:chartTrackingRefBased/>
  <w15:docId w15:val="{B8CDBDE3-62EA-4605-943B-76E869798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/>
    <w:lsdException w:name="List Number" w:semiHidden="1" w:uiPriority="13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4CB"/>
  </w:style>
  <w:style w:type="paragraph" w:styleId="Heading1">
    <w:name w:val="heading 1"/>
    <w:basedOn w:val="Normal"/>
    <w:next w:val="Normal"/>
    <w:link w:val="Heading1Char"/>
    <w:uiPriority w:val="9"/>
    <w:qFormat/>
    <w:rsid w:val="00E20BFF"/>
    <w:pPr>
      <w:keepNext/>
      <w:keepLines/>
      <w:spacing w:before="320" w:after="0"/>
      <w:outlineLvl w:val="0"/>
    </w:pPr>
    <w:rPr>
      <w:rFonts w:asciiTheme="majorHAnsi" w:eastAsiaTheme="majorEastAsia" w:hAnsiTheme="majorHAnsi" w:cstheme="majorBidi"/>
      <w:color w:val="18475F" w:themeColor="accent1" w:themeShade="BF"/>
      <w:sz w:val="32"/>
      <w:szCs w:val="32"/>
    </w:rPr>
  </w:style>
  <w:style w:type="paragraph" w:styleId="Heading2">
    <w:name w:val="heading 2"/>
    <w:aliases w:val="Chapeters"/>
    <w:basedOn w:val="Normal"/>
    <w:next w:val="Normal"/>
    <w:link w:val="Heading2Char"/>
    <w:uiPriority w:val="9"/>
    <w:unhideWhenUsed/>
    <w:qFormat/>
    <w:rsid w:val="00E20BFF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aliases w:val="Topics"/>
    <w:basedOn w:val="Normal"/>
    <w:next w:val="Normal"/>
    <w:link w:val="Heading3Char"/>
    <w:uiPriority w:val="9"/>
    <w:unhideWhenUsed/>
    <w:qFormat/>
    <w:rsid w:val="00E20B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E9DD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0B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0607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0BF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0B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0B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02F3F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0BF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0BF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E20BFF"/>
  </w:style>
  <w:style w:type="paragraph" w:customStyle="1" w:styleId="SLUstyle">
    <w:name w:val="SLU style"/>
    <w:basedOn w:val="Heading1"/>
    <w:link w:val="SLUstyleChar"/>
    <w:qFormat/>
    <w:rsid w:val="00E20BFF"/>
    <w:rPr>
      <w:color w:val="15445A"/>
    </w:rPr>
  </w:style>
  <w:style w:type="character" w:customStyle="1" w:styleId="SLUstyleChar">
    <w:name w:val="SLU style Char"/>
    <w:basedOn w:val="Heading3Char"/>
    <w:link w:val="SLUstyle"/>
    <w:rsid w:val="00E20BFF"/>
    <w:rPr>
      <w:rFonts w:asciiTheme="majorHAnsi" w:eastAsiaTheme="majorEastAsia" w:hAnsiTheme="majorHAnsi" w:cstheme="majorBidi"/>
      <w:color w:val="15445A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20BFF"/>
    <w:rPr>
      <w:rFonts w:asciiTheme="majorHAnsi" w:eastAsiaTheme="majorEastAsia" w:hAnsiTheme="majorHAnsi" w:cstheme="majorBidi"/>
      <w:color w:val="18475F" w:themeColor="accent1" w:themeShade="BF"/>
      <w:sz w:val="32"/>
      <w:szCs w:val="32"/>
    </w:rPr>
  </w:style>
  <w:style w:type="character" w:customStyle="1" w:styleId="Heading2Char">
    <w:name w:val="Heading 2 Char"/>
    <w:aliases w:val="Chapeters Char"/>
    <w:basedOn w:val="DefaultParagraphFont"/>
    <w:link w:val="Heading2"/>
    <w:uiPriority w:val="9"/>
    <w:rsid w:val="00E20BF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aliases w:val="Topics Char"/>
    <w:basedOn w:val="DefaultParagraphFont"/>
    <w:link w:val="Heading3"/>
    <w:uiPriority w:val="9"/>
    <w:rsid w:val="00E20BFF"/>
    <w:rPr>
      <w:rFonts w:asciiTheme="majorHAnsi" w:eastAsiaTheme="majorEastAsia" w:hAnsiTheme="majorHAnsi" w:cstheme="majorBidi"/>
      <w:color w:val="2E9DD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20BFF"/>
    <w:rPr>
      <w:rFonts w:asciiTheme="majorHAnsi" w:eastAsiaTheme="majorEastAsia" w:hAnsiTheme="majorHAnsi" w:cstheme="majorBidi"/>
      <w:color w:val="20607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20BFF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0BFF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0BFF"/>
    <w:rPr>
      <w:rFonts w:asciiTheme="majorHAnsi" w:eastAsiaTheme="majorEastAsia" w:hAnsiTheme="majorHAnsi" w:cstheme="majorBidi"/>
      <w:i/>
      <w:iCs/>
      <w:color w:val="102F3F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0BFF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0BFF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OC1">
    <w:name w:val="toc 1"/>
    <w:basedOn w:val="Normal"/>
    <w:next w:val="Normal"/>
    <w:autoRedefine/>
    <w:uiPriority w:val="39"/>
    <w:unhideWhenUsed/>
    <w:rsid w:val="00C05B62"/>
    <w:pPr>
      <w:tabs>
        <w:tab w:val="right" w:leader="dot" w:pos="9350"/>
      </w:tabs>
      <w:spacing w:before="120" w:after="0"/>
    </w:pPr>
  </w:style>
  <w:style w:type="paragraph" w:styleId="TOC3">
    <w:name w:val="toc 3"/>
    <w:basedOn w:val="Normal"/>
    <w:next w:val="Normal"/>
    <w:autoRedefine/>
    <w:uiPriority w:val="39"/>
    <w:unhideWhenUsed/>
    <w:rsid w:val="002323D9"/>
    <w:pPr>
      <w:tabs>
        <w:tab w:val="right" w:leader="dot" w:pos="9350"/>
      </w:tabs>
      <w:spacing w:after="0"/>
      <w:ind w:left="446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E20BFF"/>
    <w:pPr>
      <w:spacing w:after="0"/>
    </w:pPr>
    <w:rPr>
      <w:rFonts w:ascii="Myriad Pro" w:eastAsia="MS Mincho" w:hAnsi="Myriad Pro" w:cs="Times New Roman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BFF"/>
    <w:rPr>
      <w:rFonts w:ascii="Myriad Pro" w:eastAsia="MS Mincho" w:hAnsi="Myriad Pro" w:cs="Times New Roman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E20BF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20BF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E20BF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20BFF"/>
    <w:rPr>
      <w:rFonts w:eastAsiaTheme="minorEastAsia"/>
    </w:rPr>
  </w:style>
  <w:style w:type="paragraph" w:styleId="Caption">
    <w:name w:val="caption"/>
    <w:aliases w:val="CAPTION,Caption2"/>
    <w:basedOn w:val="Normal"/>
    <w:next w:val="Normal"/>
    <w:uiPriority w:val="35"/>
    <w:unhideWhenUsed/>
    <w:qFormat/>
    <w:rsid w:val="001D429C"/>
    <w:rPr>
      <w:b/>
      <w:bCs/>
      <w:smallCaps/>
      <w:color w:val="595959" w:themeColor="text1" w:themeTint="A6"/>
      <w:spacing w:val="6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20BFF"/>
    <w:rPr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20BFF"/>
    <w:pPr>
      <w:spacing w:after="0"/>
      <w:contextualSpacing/>
    </w:pPr>
    <w:rPr>
      <w:rFonts w:asciiTheme="majorHAnsi" w:eastAsiaTheme="majorEastAsia" w:hAnsiTheme="majorHAnsi" w:cstheme="majorBidi"/>
      <w:color w:val="20607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0BFF"/>
    <w:rPr>
      <w:rFonts w:asciiTheme="majorHAnsi" w:eastAsiaTheme="majorEastAsia" w:hAnsiTheme="majorHAnsi" w:cstheme="majorBidi"/>
      <w:color w:val="20607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0BFF"/>
    <w:pPr>
      <w:numPr>
        <w:ilvl w:val="1"/>
      </w:numPr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0BFF"/>
    <w:rPr>
      <w:rFonts w:asciiTheme="majorHAnsi" w:eastAsiaTheme="majorEastAsia" w:hAnsiTheme="majorHAnsi" w:cstheme="maj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0BFF"/>
    <w:rPr>
      <w:color w:val="20607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0BFF"/>
    <w:rPr>
      <w:color w:val="15445A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20BFF"/>
    <w:rPr>
      <w:b/>
      <w:bCs/>
    </w:rPr>
  </w:style>
  <w:style w:type="character" w:styleId="Emphasis">
    <w:name w:val="Emphasis"/>
    <w:basedOn w:val="DefaultParagraphFont"/>
    <w:uiPriority w:val="20"/>
    <w:qFormat/>
    <w:rsid w:val="00E20BFF"/>
    <w:rPr>
      <w:i/>
      <w:iCs/>
    </w:rPr>
  </w:style>
  <w:style w:type="table" w:styleId="TableGrid">
    <w:name w:val="Table Grid"/>
    <w:basedOn w:val="TableNormal"/>
    <w:uiPriority w:val="39"/>
    <w:rsid w:val="00E20BFF"/>
    <w:pPr>
      <w:spacing w:after="0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20BFF"/>
    <w:pPr>
      <w:spacing w:after="0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20BF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E20BF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20BF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0BFF"/>
    <w:rPr>
      <w:rFonts w:eastAsiaTheme="minorEastAsia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0BFF"/>
    <w:pPr>
      <w:pBdr>
        <w:left w:val="single" w:sz="18" w:space="12" w:color="20607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20607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0BFF"/>
    <w:rPr>
      <w:rFonts w:asciiTheme="majorHAnsi" w:eastAsiaTheme="majorEastAsia" w:hAnsiTheme="majorHAnsi" w:cstheme="majorBidi"/>
      <w:color w:val="20607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20BF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20BF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20BF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20BFF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20BFF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E20BFF"/>
    <w:pPr>
      <w:outlineLvl w:val="9"/>
    </w:pPr>
  </w:style>
  <w:style w:type="paragraph" w:customStyle="1" w:styleId="Author">
    <w:name w:val="Author"/>
    <w:basedOn w:val="Normal"/>
    <w:uiPriority w:val="3"/>
    <w:rsid w:val="00A23030"/>
    <w:pPr>
      <w:spacing w:after="0"/>
      <w:jc w:val="left"/>
    </w:pPr>
    <w:rPr>
      <w:rFonts w:ascii="Myriad Pro" w:hAnsi="Myriad Pro" w:cs="Times New Roman"/>
      <w:b/>
      <w:color w:val="44546A" w:themeColor="text2"/>
      <w:sz w:val="30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A23030"/>
    <w:pPr>
      <w:spacing w:before="100" w:beforeAutospacing="1" w:after="100" w:afterAutospacing="1"/>
      <w:jc w:val="left"/>
    </w:pPr>
    <w:rPr>
      <w:rFonts w:ascii="Myriad Pro" w:hAnsi="Myriad Pro" w:cs="Times New Roman"/>
      <w:sz w:val="24"/>
      <w:szCs w:val="24"/>
      <w:lang w:eastAsia="ja-JP"/>
    </w:rPr>
  </w:style>
  <w:style w:type="paragraph" w:customStyle="1" w:styleId="PageTtile">
    <w:name w:val="Page Ttile"/>
    <w:basedOn w:val="Normal"/>
    <w:autoRedefine/>
    <w:qFormat/>
    <w:rsid w:val="00A23030"/>
    <w:pPr>
      <w:spacing w:after="0"/>
      <w:ind w:hanging="720"/>
      <w:jc w:val="left"/>
    </w:pPr>
    <w:rPr>
      <w:rFonts w:ascii="Myriad Pro" w:eastAsiaTheme="majorEastAsia" w:hAnsi="Myriad Pro" w:cs="Times New Roman"/>
      <w:i/>
      <w:color w:val="0070C0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unhideWhenUsed/>
    <w:rsid w:val="0049064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433FA"/>
    <w:pPr>
      <w:spacing w:after="0"/>
      <w:jc w:val="left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86A"/>
    <w:pPr>
      <w:spacing w:after="240"/>
    </w:pPr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786A"/>
    <w:rPr>
      <w:rFonts w:ascii="Myriad Pro" w:eastAsia="MS Mincho" w:hAnsi="Myriad Pro" w:cs="Times New Roman"/>
      <w:b/>
      <w:bCs/>
      <w:sz w:val="20"/>
      <w:szCs w:val="20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C05B62"/>
    <w:pPr>
      <w:tabs>
        <w:tab w:val="right" w:leader="dot" w:pos="9350"/>
      </w:tabs>
      <w:spacing w:before="120" w:after="0"/>
      <w:ind w:left="216"/>
    </w:pPr>
  </w:style>
  <w:style w:type="paragraph" w:styleId="ListBullet">
    <w:name w:val="List Bullet"/>
    <w:basedOn w:val="Normal"/>
    <w:uiPriority w:val="12"/>
    <w:rsid w:val="0026018B"/>
    <w:pPr>
      <w:numPr>
        <w:numId w:val="1"/>
      </w:numPr>
      <w:spacing w:after="160" w:line="240" w:lineRule="auto"/>
      <w:jc w:val="left"/>
    </w:pPr>
    <w:rPr>
      <w:rFonts w:eastAsiaTheme="minorEastAsia"/>
      <w:i/>
      <w:szCs w:val="20"/>
    </w:rPr>
  </w:style>
  <w:style w:type="character" w:styleId="PlaceholderText">
    <w:name w:val="Placeholder Text"/>
    <w:basedOn w:val="DefaultParagraphFont"/>
    <w:uiPriority w:val="99"/>
    <w:semiHidden/>
    <w:rsid w:val="0026018B"/>
    <w:rPr>
      <w:color w:val="808080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8B"/>
    <w:pPr>
      <w:spacing w:before="317" w:after="317" w:line="240" w:lineRule="auto"/>
      <w:ind w:left="720" w:hanging="245"/>
      <w:contextualSpacing/>
      <w:jc w:val="left"/>
    </w:pPr>
    <w:rPr>
      <w:rFonts w:eastAsiaTheme="minorEastAsia"/>
      <w:b/>
      <w:color w:val="20607F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8B"/>
    <w:pPr>
      <w:spacing w:after="80" w:line="240" w:lineRule="auto"/>
      <w:jc w:val="left"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8B"/>
    <w:rPr>
      <w:rFonts w:ascii="Segoe UI" w:eastAsiaTheme="minorEastAsia" w:hAnsi="Segoe UI" w:cs="Segoe UI"/>
      <w:sz w:val="18"/>
      <w:szCs w:val="18"/>
    </w:rPr>
  </w:style>
  <w:style w:type="table" w:customStyle="1" w:styleId="Generaltable">
    <w:name w:val="General table"/>
    <w:basedOn w:val="TableNormal"/>
    <w:uiPriority w:val="99"/>
    <w:rsid w:val="0026018B"/>
    <w:pPr>
      <w:spacing w:after="0" w:line="240" w:lineRule="auto"/>
      <w:jc w:val="left"/>
    </w:pPr>
    <w:rPr>
      <w:rFonts w:eastAsiaTheme="minorEastAsia"/>
    </w:rPr>
    <w:tblPr>
      <w:tblStyleRowBandSize w:val="1"/>
      <w:tblStyleColBandSize w:val="1"/>
      <w:tblBorders>
        <w:insideH w:val="single" w:sz="8" w:space="0" w:color="CBD3DE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44546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20607F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styleId="ListNumber">
    <w:name w:val="List Number"/>
    <w:basedOn w:val="Normal"/>
    <w:uiPriority w:val="13"/>
    <w:rsid w:val="0026018B"/>
    <w:pPr>
      <w:numPr>
        <w:numId w:val="2"/>
      </w:numPr>
      <w:spacing w:after="80" w:line="240" w:lineRule="auto"/>
      <w:jc w:val="left"/>
    </w:pPr>
    <w:rPr>
      <w:rFonts w:eastAsiaTheme="minorEastAsia"/>
      <w:i/>
    </w:rPr>
  </w:style>
  <w:style w:type="character" w:styleId="PageNumber">
    <w:name w:val="page number"/>
    <w:basedOn w:val="DefaultParagraphFont"/>
    <w:uiPriority w:val="99"/>
    <w:semiHidden/>
    <w:unhideWhenUsed/>
    <w:rsid w:val="0026018B"/>
  </w:style>
  <w:style w:type="paragraph" w:customStyle="1" w:styleId="TOC">
    <w:name w:val="TOC"/>
    <w:basedOn w:val="TOC2"/>
    <w:rsid w:val="0026018B"/>
    <w:pPr>
      <w:tabs>
        <w:tab w:val="right" w:leader="dot" w:pos="8630"/>
      </w:tabs>
      <w:spacing w:line="240" w:lineRule="auto"/>
      <w:ind w:left="202"/>
      <w:jc w:val="left"/>
    </w:pPr>
    <w:rPr>
      <w:rFonts w:eastAsiaTheme="minorEastAsia"/>
      <w:b/>
      <w:bCs/>
      <w:i/>
      <w:noProof/>
      <w:szCs w:val="20"/>
    </w:rPr>
  </w:style>
  <w:style w:type="paragraph" w:customStyle="1" w:styleId="TableofContents">
    <w:name w:val="Table of Contents"/>
    <w:basedOn w:val="TOC2"/>
    <w:rsid w:val="0026018B"/>
    <w:pPr>
      <w:tabs>
        <w:tab w:val="right" w:leader="dot" w:pos="8630"/>
      </w:tabs>
      <w:spacing w:line="240" w:lineRule="auto"/>
      <w:ind w:left="202"/>
      <w:jc w:val="left"/>
    </w:pPr>
    <w:rPr>
      <w:rFonts w:eastAsiaTheme="minorEastAsia"/>
      <w:b/>
      <w:bCs/>
      <w:i/>
      <w:noProof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6018B"/>
    <w:pPr>
      <w:spacing w:after="100" w:line="240" w:lineRule="auto"/>
      <w:ind w:left="662"/>
      <w:jc w:val="left"/>
    </w:pPr>
    <w:rPr>
      <w:rFonts w:eastAsiaTheme="minorEastAsia"/>
      <w:i/>
      <w:color w:val="0070C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8B"/>
    <w:pPr>
      <w:spacing w:after="100" w:line="240" w:lineRule="auto"/>
      <w:ind w:left="960"/>
      <w:jc w:val="left"/>
    </w:pPr>
    <w:rPr>
      <w:rFonts w:eastAsiaTheme="minorEastAsia"/>
      <w:i/>
      <w:color w:val="0070C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6018B"/>
    <w:pPr>
      <w:spacing w:after="100" w:line="240" w:lineRule="auto"/>
      <w:ind w:left="1200"/>
      <w:jc w:val="left"/>
    </w:pPr>
    <w:rPr>
      <w:rFonts w:eastAsiaTheme="minorEastAsia"/>
      <w:i/>
      <w:color w:val="0070C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6018B"/>
    <w:pPr>
      <w:spacing w:after="100" w:line="240" w:lineRule="auto"/>
      <w:ind w:left="1440"/>
      <w:jc w:val="left"/>
    </w:pPr>
    <w:rPr>
      <w:rFonts w:eastAsiaTheme="minorEastAsia"/>
      <w:i/>
      <w:color w:val="0070C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6018B"/>
    <w:pPr>
      <w:spacing w:after="100" w:line="240" w:lineRule="auto"/>
      <w:ind w:left="1680"/>
      <w:jc w:val="left"/>
    </w:pPr>
    <w:rPr>
      <w:rFonts w:eastAsiaTheme="minorEastAsia"/>
      <w:i/>
      <w:color w:val="0070C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6018B"/>
    <w:pPr>
      <w:spacing w:after="100" w:line="240" w:lineRule="auto"/>
      <w:ind w:left="1920"/>
      <w:jc w:val="left"/>
    </w:pPr>
    <w:rPr>
      <w:rFonts w:eastAsiaTheme="minorEastAsia"/>
      <w:i/>
      <w:color w:val="0070C0"/>
    </w:rPr>
  </w:style>
  <w:style w:type="character" w:customStyle="1" w:styleId="c-timestamplabel">
    <w:name w:val="c-timestamp__label"/>
    <w:basedOn w:val="DefaultParagraphFont"/>
    <w:rsid w:val="0026018B"/>
  </w:style>
  <w:style w:type="character" w:styleId="Mention">
    <w:name w:val="Mention"/>
    <w:basedOn w:val="DefaultParagraphFont"/>
    <w:uiPriority w:val="99"/>
    <w:unhideWhenUsed/>
    <w:rsid w:val="0026018B"/>
    <w:rPr>
      <w:color w:val="2B579A"/>
      <w:shd w:val="clear" w:color="auto" w:fill="E1DFDD"/>
    </w:rPr>
  </w:style>
  <w:style w:type="character" w:customStyle="1" w:styleId="Style1Char">
    <w:name w:val="Style1 Char"/>
    <w:basedOn w:val="DefaultParagraphFont"/>
    <w:rsid w:val="0026018B"/>
  </w:style>
  <w:style w:type="paragraph" w:customStyle="1" w:styleId="NormalSLU">
    <w:name w:val="Normal SLU"/>
    <w:basedOn w:val="Normal"/>
    <w:rsid w:val="0026018B"/>
    <w:pPr>
      <w:spacing w:after="80" w:line="240" w:lineRule="auto"/>
      <w:jc w:val="left"/>
    </w:pPr>
    <w:rPr>
      <w:rFonts w:eastAsiaTheme="minorEastAsia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1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7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31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4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5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6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1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9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2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4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2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2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jp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footer" Target="foot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jpeg"/><Relationship Id="rId11" Type="http://schemas.openxmlformats.org/officeDocument/2006/relationships/image" Target="media/image1.jp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jp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jpe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footer" Target="footer5.xm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6.svg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9" Type="http://schemas.openxmlformats.org/officeDocument/2006/relationships/image" Target="media/image22.jpeg"/><Relationship Id="rId34" Type="http://schemas.openxmlformats.org/officeDocument/2006/relationships/image" Target="media/image17.jpeg"/><Relationship Id="rId50" Type="http://schemas.openxmlformats.org/officeDocument/2006/relationships/image" Target="media/image33.png"/><Relationship Id="rId55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jayaSomasundaram\OneDrive%20-%20Inhabit%20IQ\Documents\Custom%20Office%20Templates\SLU%20User%20Guides%20Template%202022.dotx" TargetMode="External"/></Relationships>
</file>

<file path=word/theme/theme1.xml><?xml version="1.0" encoding="utf-8"?>
<a:theme xmlns:a="http://schemas.openxmlformats.org/drawingml/2006/main" name="Office Theme">
  <a:themeElements>
    <a:clrScheme name="Streamlin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0607F"/>
      </a:accent1>
      <a:accent2>
        <a:srgbClr val="15445A"/>
      </a:accent2>
      <a:accent3>
        <a:srgbClr val="2E9DD2"/>
      </a:accent3>
      <a:accent4>
        <a:srgbClr val="8DC441"/>
      </a:accent4>
      <a:accent5>
        <a:srgbClr val="000000"/>
      </a:accent5>
      <a:accent6>
        <a:srgbClr val="F3D9D1"/>
      </a:accent6>
      <a:hlink>
        <a:srgbClr val="20607F"/>
      </a:hlink>
      <a:folHlink>
        <a:srgbClr val="15445A"/>
      </a:folHlink>
    </a:clrScheme>
    <a:fontScheme name="Streamline">
      <a:majorFont>
        <a:latin typeface="Montserrat Extra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26EA963AF894DB4348AC81E690B7C" ma:contentTypeVersion="13" ma:contentTypeDescription="Create a new document." ma:contentTypeScope="" ma:versionID="cd4cd3a27c30bfe8fcb3abfbde599a7a">
  <xsd:schema xmlns:xsd="http://www.w3.org/2001/XMLSchema" xmlns:xs="http://www.w3.org/2001/XMLSchema" xmlns:p="http://schemas.microsoft.com/office/2006/metadata/properties" xmlns:ns3="5b30b32e-0c1c-40e1-bb0b-80b9be45af7c" xmlns:ns4="c1d91c5c-e14a-477f-a17b-4c3e5bb3f5d8" targetNamespace="http://schemas.microsoft.com/office/2006/metadata/properties" ma:root="true" ma:fieldsID="df81f0348b1b779d91ac9b238a30108d" ns3:_="" ns4:_="">
    <xsd:import namespace="5b30b32e-0c1c-40e1-bb0b-80b9be45af7c"/>
    <xsd:import namespace="c1d91c5c-e14a-477f-a17b-4c3e5bb3f5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0b32e-0c1c-40e1-bb0b-80b9be45a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d91c5c-e14a-477f-a17b-4c3e5bb3f5d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511EBE-1556-4D58-B176-94FBF9E9F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30b32e-0c1c-40e1-bb0b-80b9be45af7c"/>
    <ds:schemaRef ds:uri="c1d91c5c-e14a-477f-a17b-4c3e5bb3f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BCE227-0DEA-4BA1-BE10-B6AEF94EAE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7B5590-D568-4D68-90DB-28C7341957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588090-E86C-407D-AC49-BC95497A99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SLU User Guides Template 2022</Template>
  <TotalTime>8</TotalTime>
  <Pages>22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Units</vt:lpstr>
    </vt:vector>
  </TitlesOfParts>
  <Company/>
  <LinksUpToDate>false</LinksUpToDate>
  <CharactersWithSpaces>10121</CharactersWithSpaces>
  <SharedDoc>false</SharedDoc>
  <HLinks>
    <vt:vector size="138" baseType="variant">
      <vt:variant>
        <vt:i4>1900605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_Toc96503824</vt:lpwstr>
      </vt:variant>
      <vt:variant>
        <vt:i4>1703997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_Toc96503823</vt:lpwstr>
      </vt:variant>
      <vt:variant>
        <vt:i4>1769533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_Toc96503822</vt:lpwstr>
      </vt:variant>
      <vt:variant>
        <vt:i4>1572925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_Toc96503821</vt:lpwstr>
      </vt:variant>
      <vt:variant>
        <vt:i4>1638461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_Toc96503820</vt:lpwstr>
      </vt:variant>
      <vt:variant>
        <vt:i4>1048638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_Toc96503819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_Toc96503818</vt:lpwstr>
      </vt:variant>
      <vt:variant>
        <vt:i4>1966142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_Toc96503817</vt:lpwstr>
      </vt:variant>
      <vt:variant>
        <vt:i4>2031678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_Toc96503816</vt:lpwstr>
      </vt:variant>
      <vt:variant>
        <vt:i4>1835070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_Toc96503815</vt:lpwstr>
      </vt:variant>
      <vt:variant>
        <vt:i4>1900606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_Toc96503814</vt:lpwstr>
      </vt:variant>
      <vt:variant>
        <vt:i4>1703998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_Toc96503813</vt:lpwstr>
      </vt:variant>
      <vt:variant>
        <vt:i4>1769534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_Toc96503812</vt:lpwstr>
      </vt:variant>
      <vt:variant>
        <vt:i4>1572926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_Toc96503811</vt:lpwstr>
      </vt:variant>
      <vt:variant>
        <vt:i4>1638462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_Toc96503810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_Toc96503809</vt:lpwstr>
      </vt:variant>
      <vt:variant>
        <vt:i4>1114175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_Toc96503808</vt:lpwstr>
      </vt:variant>
      <vt:variant>
        <vt:i4>1966143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_Toc96503807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_Toc96503806</vt:lpwstr>
      </vt:variant>
      <vt:variant>
        <vt:i4>1835071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_Toc96503805</vt:lpwstr>
      </vt:variant>
      <vt:variant>
        <vt:i4>1900607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_Toc96503804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_Toc96503803</vt:lpwstr>
      </vt:variant>
      <vt:variant>
        <vt:i4>1769535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_Toc96503802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……………..</dc:title>
  <dc:subject/>
  <dc:creator>Vijaya Somasundaram</dc:creator>
  <cp:keywords/>
  <dc:description/>
  <cp:lastModifiedBy>Meredith</cp:lastModifiedBy>
  <cp:revision>6</cp:revision>
  <cp:lastPrinted>2022-06-15T20:25:00Z</cp:lastPrinted>
  <dcterms:created xsi:type="dcterms:W3CDTF">2023-02-10T20:10:00Z</dcterms:created>
  <dcterms:modified xsi:type="dcterms:W3CDTF">2023-03-11T03:41:00Z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0x0101006A226EA963AF894DB4348AC81E690B7C</vt:lpwstr>
  </property>
</Properties>
</file>